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10D9C" w14:textId="77777777" w:rsidR="00780664" w:rsidRDefault="00780664" w:rsidP="004F6F21"/>
    <w:p w14:paraId="63A3FC6D" w14:textId="77777777" w:rsidR="00775B14" w:rsidRDefault="00775B14" w:rsidP="004F6F21"/>
    <w:p w14:paraId="2517CAE0" w14:textId="77777777" w:rsidR="00775B14" w:rsidRPr="00A76F2C" w:rsidRDefault="00775B14" w:rsidP="004F6F21"/>
    <w:p w14:paraId="1CCEAEB8" w14:textId="77777777" w:rsidR="00775B14" w:rsidRDefault="00775B14" w:rsidP="004F6F21">
      <w:pPr>
        <w:pStyle w:val="Liststycke"/>
        <w:rPr>
          <w:rStyle w:val="Stark"/>
        </w:rPr>
      </w:pPr>
      <w:bookmarkStart w:id="0" w:name="_Toc355250439"/>
      <w:r w:rsidRPr="00013155">
        <w:rPr>
          <w:rStyle w:val="Stark"/>
          <w:highlight w:val="yellow"/>
        </w:rPr>
        <w:t xml:space="preserve">This is a BETA version of the University West Doctoral Thesis Template. Any errors or inconsistencies in the template can be reported to </w:t>
      </w:r>
      <w:hyperlink r:id="rId8" w:history="1">
        <w:r w:rsidR="0060218E" w:rsidRPr="00A5504E">
          <w:rPr>
            <w:rStyle w:val="Hyperlnk"/>
            <w:highlight w:val="yellow"/>
          </w:rPr>
          <w:t>huf@hv.se</w:t>
        </w:r>
      </w:hyperlink>
    </w:p>
    <w:p w14:paraId="40119D4A" w14:textId="77777777" w:rsidR="00775B14" w:rsidRDefault="00775B14" w:rsidP="004F6F21">
      <w:pPr>
        <w:pStyle w:val="Liststycke"/>
        <w:rPr>
          <w:rStyle w:val="Stark"/>
        </w:rPr>
      </w:pPr>
    </w:p>
    <w:p w14:paraId="7ECBEE8E" w14:textId="77777777" w:rsidR="00775B14" w:rsidRPr="00A76F2C" w:rsidRDefault="00775B14" w:rsidP="004F6F21">
      <w:pPr>
        <w:pStyle w:val="Liststycke"/>
        <w:rPr>
          <w:rStyle w:val="Stark"/>
        </w:rPr>
      </w:pPr>
    </w:p>
    <w:p w14:paraId="708BB325" w14:textId="77777777" w:rsidR="00780664" w:rsidRPr="00A76F2C" w:rsidRDefault="00780664" w:rsidP="004F6F21">
      <w:pPr>
        <w:pStyle w:val="Liststycke"/>
        <w:rPr>
          <w:rStyle w:val="Stark"/>
        </w:rPr>
      </w:pPr>
      <w:r w:rsidRPr="00A76F2C">
        <w:rPr>
          <w:rStyle w:val="Stark"/>
        </w:rPr>
        <w:t>Provided by Communication Dept. at HV:</w:t>
      </w:r>
      <w:bookmarkEnd w:id="0"/>
    </w:p>
    <w:p w14:paraId="3A64927F" w14:textId="77777777" w:rsidR="00780664" w:rsidRPr="00A76F2C" w:rsidRDefault="00780664" w:rsidP="004F6F21">
      <w:pPr>
        <w:pStyle w:val="Liststycke"/>
        <w:rPr>
          <w:rStyle w:val="Stark"/>
        </w:rPr>
      </w:pPr>
      <w:bookmarkStart w:id="1" w:name="_Toc355250440"/>
      <w:r w:rsidRPr="00A76F2C">
        <w:rPr>
          <w:rStyle w:val="Stark"/>
        </w:rPr>
        <w:t>Book Cover</w:t>
      </w:r>
      <w:bookmarkEnd w:id="1"/>
    </w:p>
    <w:p w14:paraId="3F54D5F2" w14:textId="77777777" w:rsidR="00780664" w:rsidRPr="00A76F2C" w:rsidRDefault="00780664" w:rsidP="004F6F21">
      <w:pPr>
        <w:pStyle w:val="Liststycke"/>
        <w:rPr>
          <w:rStyle w:val="Stark"/>
        </w:rPr>
      </w:pPr>
      <w:bookmarkStart w:id="2" w:name="_Toc355250441"/>
      <w:r w:rsidRPr="00A76F2C">
        <w:rPr>
          <w:rStyle w:val="Stark"/>
        </w:rPr>
        <w:t>Blank page</w:t>
      </w:r>
      <w:bookmarkEnd w:id="2"/>
    </w:p>
    <w:p w14:paraId="34A08D84" w14:textId="77777777" w:rsidR="00780664" w:rsidRPr="00A76F2C" w:rsidRDefault="00780664" w:rsidP="004F6F21">
      <w:pPr>
        <w:pStyle w:val="Liststycke"/>
        <w:rPr>
          <w:rStyle w:val="Stark"/>
        </w:rPr>
      </w:pPr>
      <w:bookmarkStart w:id="3" w:name="_Toc355250442"/>
      <w:r w:rsidRPr="00A76F2C">
        <w:rPr>
          <w:rStyle w:val="Stark"/>
        </w:rPr>
        <w:t>Title page 1</w:t>
      </w:r>
      <w:bookmarkEnd w:id="3"/>
    </w:p>
    <w:p w14:paraId="0E61CA50" w14:textId="77777777" w:rsidR="00C94EB7" w:rsidRPr="00A76F2C" w:rsidRDefault="00C94EB7" w:rsidP="004F6F21">
      <w:pPr>
        <w:pStyle w:val="Liststycke"/>
        <w:rPr>
          <w:rStyle w:val="Stark"/>
        </w:rPr>
      </w:pPr>
      <w:bookmarkStart w:id="4" w:name="_Toc355250443"/>
    </w:p>
    <w:p w14:paraId="589B0BDE" w14:textId="77777777" w:rsidR="00780664" w:rsidRPr="00A76F2C" w:rsidRDefault="00780664" w:rsidP="004F6F21">
      <w:pPr>
        <w:pStyle w:val="Liststycke"/>
        <w:rPr>
          <w:rStyle w:val="Stark"/>
        </w:rPr>
      </w:pPr>
      <w:r w:rsidRPr="00A76F2C">
        <w:rPr>
          <w:rStyle w:val="Stark"/>
        </w:rPr>
        <w:t>Title page 2 (</w:t>
      </w:r>
      <w:r w:rsidR="00C94EB7" w:rsidRPr="00A76F2C">
        <w:rPr>
          <w:rStyle w:val="Stark"/>
        </w:rPr>
        <w:t xml:space="preserve">This page, </w:t>
      </w:r>
      <w:r w:rsidRPr="00A76F2C">
        <w:rPr>
          <w:rStyle w:val="Stark"/>
        </w:rPr>
        <w:t>on backside title page 1)</w:t>
      </w:r>
      <w:bookmarkEnd w:id="4"/>
    </w:p>
    <w:p w14:paraId="4F233550" w14:textId="77777777" w:rsidR="00C94EB7" w:rsidRPr="00A76F2C" w:rsidRDefault="00C94EB7" w:rsidP="004F6F21">
      <w:pPr>
        <w:pStyle w:val="Liststycke"/>
        <w:rPr>
          <w:rStyle w:val="Stark"/>
        </w:rPr>
      </w:pPr>
    </w:p>
    <w:p w14:paraId="14C12CF6" w14:textId="77777777" w:rsidR="00C94EB7" w:rsidRPr="00013155" w:rsidRDefault="00C94EB7" w:rsidP="004F6F21">
      <w:pPr>
        <w:pStyle w:val="Liststycke"/>
        <w:rPr>
          <w:rStyle w:val="Stark"/>
          <w:u w:val="single"/>
        </w:rPr>
      </w:pPr>
      <w:r w:rsidRPr="00013155">
        <w:rPr>
          <w:rStyle w:val="Stark"/>
          <w:u w:val="single"/>
        </w:rPr>
        <w:t xml:space="preserve">Notes for use of this template: </w:t>
      </w:r>
    </w:p>
    <w:p w14:paraId="51E68640" w14:textId="77777777" w:rsidR="00013155" w:rsidRPr="00A76F2C" w:rsidRDefault="00013155" w:rsidP="004F6F21">
      <w:pPr>
        <w:pStyle w:val="Liststycke"/>
        <w:rPr>
          <w:rStyle w:val="Stark"/>
        </w:rPr>
      </w:pPr>
    </w:p>
    <w:p w14:paraId="13B91786" w14:textId="77777777" w:rsidR="00C94EB7" w:rsidRPr="00775B14" w:rsidRDefault="00C94EB7" w:rsidP="004F6F21">
      <w:pPr>
        <w:pStyle w:val="Liststycke"/>
        <w:rPr>
          <w:rStyle w:val="Stark"/>
          <w:color w:val="FF0000"/>
        </w:rPr>
      </w:pPr>
      <w:r w:rsidRPr="00775B14">
        <w:rPr>
          <w:rStyle w:val="Stark"/>
          <w:color w:val="FF0000"/>
        </w:rPr>
        <w:t xml:space="preserve">Use ”Page Layout” &gt; ”Breaks” &gt; ”odd page” for every new chapter in order to get heading and numbering </w:t>
      </w:r>
      <w:r w:rsidR="00A76F2C" w:rsidRPr="00775B14">
        <w:rPr>
          <w:rStyle w:val="Stark"/>
          <w:color w:val="FF0000"/>
        </w:rPr>
        <w:t>correct!!!</w:t>
      </w:r>
    </w:p>
    <w:p w14:paraId="3EC83417" w14:textId="77777777" w:rsidR="00013155" w:rsidRPr="00775B14" w:rsidRDefault="00013155" w:rsidP="004F6F21">
      <w:pPr>
        <w:pStyle w:val="Liststycke"/>
        <w:rPr>
          <w:rStyle w:val="Stark"/>
          <w:color w:val="FF0000"/>
        </w:rPr>
      </w:pPr>
    </w:p>
    <w:p w14:paraId="218329FA" w14:textId="77777777" w:rsidR="00CA7E9B" w:rsidRPr="00775B14" w:rsidRDefault="00CA7E9B" w:rsidP="004F6F21">
      <w:pPr>
        <w:pStyle w:val="Liststycke"/>
        <w:rPr>
          <w:rStyle w:val="Stark"/>
          <w:color w:val="FF0000"/>
        </w:rPr>
      </w:pPr>
      <w:r w:rsidRPr="00775B14">
        <w:rPr>
          <w:rStyle w:val="Stark"/>
          <w:color w:val="FF0000"/>
        </w:rPr>
        <w:t>Table of contents: Right click on both tables (content and papers) and select ”update field” &gt; ”update entire table”</w:t>
      </w:r>
    </w:p>
    <w:p w14:paraId="3FEE2A92" w14:textId="77777777" w:rsidR="00013155" w:rsidRDefault="00013155" w:rsidP="004F6F21">
      <w:pPr>
        <w:pStyle w:val="Liststycke"/>
        <w:rPr>
          <w:rStyle w:val="Stark"/>
        </w:rPr>
      </w:pPr>
    </w:p>
    <w:p w14:paraId="2EE3F935" w14:textId="77777777" w:rsidR="004F6F21" w:rsidRDefault="004F6F21" w:rsidP="004F6F21">
      <w:pPr>
        <w:pStyle w:val="Liststycke"/>
        <w:rPr>
          <w:rStyle w:val="Stark"/>
        </w:rPr>
      </w:pPr>
    </w:p>
    <w:p w14:paraId="7ADC3BBE" w14:textId="77777777" w:rsidR="004F6F21" w:rsidRDefault="004F6F21" w:rsidP="004F6F21">
      <w:pPr>
        <w:pStyle w:val="Liststycke"/>
        <w:rPr>
          <w:rStyle w:val="Stark"/>
        </w:rPr>
      </w:pPr>
    </w:p>
    <w:p w14:paraId="6DECF1E4" w14:textId="77777777" w:rsidR="004F6F21" w:rsidRDefault="004F6F21" w:rsidP="004F6F21">
      <w:pPr>
        <w:pStyle w:val="Liststycke"/>
        <w:rPr>
          <w:rStyle w:val="Stark"/>
        </w:rPr>
      </w:pPr>
    </w:p>
    <w:p w14:paraId="36089A0F" w14:textId="77777777" w:rsidR="004F6F21" w:rsidRDefault="004F6F21" w:rsidP="004F6F21">
      <w:pPr>
        <w:pStyle w:val="Liststycke"/>
        <w:rPr>
          <w:rStyle w:val="Stark"/>
        </w:rPr>
      </w:pPr>
    </w:p>
    <w:p w14:paraId="030B1063" w14:textId="77777777" w:rsidR="004F6F21" w:rsidRDefault="004F6F21" w:rsidP="004F6F21">
      <w:pPr>
        <w:pStyle w:val="Liststycke"/>
        <w:rPr>
          <w:rStyle w:val="Stark"/>
        </w:rPr>
      </w:pPr>
    </w:p>
    <w:p w14:paraId="5A805EC2" w14:textId="77777777" w:rsidR="00780664" w:rsidRPr="00A76F2C" w:rsidRDefault="00780664" w:rsidP="004F6F21">
      <w:pPr>
        <w:spacing w:after="0"/>
      </w:pPr>
      <w:r w:rsidRPr="00A76F2C">
        <w:t>University West</w:t>
      </w:r>
    </w:p>
    <w:p w14:paraId="09C02C8C" w14:textId="77777777" w:rsidR="00780664" w:rsidRPr="00A76F2C" w:rsidRDefault="00780664" w:rsidP="004F6F21">
      <w:pPr>
        <w:spacing w:after="0"/>
      </w:pPr>
      <w:r w:rsidRPr="00A76F2C">
        <w:t>SE-46186 Trollhättan</w:t>
      </w:r>
    </w:p>
    <w:p w14:paraId="2C79A8D7" w14:textId="77777777" w:rsidR="00780664" w:rsidRPr="00A76F2C" w:rsidRDefault="00780664" w:rsidP="004F6F21">
      <w:pPr>
        <w:spacing w:after="0"/>
      </w:pPr>
      <w:r w:rsidRPr="00A76F2C">
        <w:t>Sweden</w:t>
      </w:r>
    </w:p>
    <w:p w14:paraId="524EF980" w14:textId="77777777" w:rsidR="00780664" w:rsidRPr="00A76F2C" w:rsidRDefault="00780664" w:rsidP="004F6F21">
      <w:pPr>
        <w:spacing w:after="0"/>
      </w:pPr>
      <w:r w:rsidRPr="00A76F2C">
        <w:t>+46 52022 30 00</w:t>
      </w:r>
    </w:p>
    <w:p w14:paraId="3AC68296" w14:textId="77777777" w:rsidR="00C94EB7" w:rsidRPr="00A76F2C" w:rsidRDefault="00780664" w:rsidP="004F6F21">
      <w:pPr>
        <w:spacing w:after="0"/>
      </w:pPr>
      <w:r w:rsidRPr="00A76F2C">
        <w:t>www.hv.se</w:t>
      </w:r>
      <w:r w:rsidR="00C94EB7" w:rsidRPr="00A76F2C">
        <w:t xml:space="preserve"> </w:t>
      </w:r>
    </w:p>
    <w:p w14:paraId="6C8C7B39" w14:textId="77777777" w:rsidR="00C94EB7" w:rsidRPr="00A76F2C" w:rsidRDefault="00C94EB7" w:rsidP="004F6F21">
      <w:pPr>
        <w:spacing w:after="0"/>
      </w:pPr>
    </w:p>
    <w:p w14:paraId="64602587" w14:textId="77777777" w:rsidR="00C94EB7" w:rsidRPr="00A76F2C" w:rsidRDefault="00780664" w:rsidP="004F6F21">
      <w:pPr>
        <w:spacing w:after="0"/>
      </w:pPr>
      <w:r w:rsidRPr="00A76F2C">
        <w:t>© XXXnameXXX 2013</w:t>
      </w:r>
    </w:p>
    <w:p w14:paraId="578C9491" w14:textId="77777777" w:rsidR="00775B14" w:rsidRDefault="00836D87" w:rsidP="00893410">
      <w:pPr>
        <w:spacing w:after="0"/>
      </w:pPr>
      <w:r>
        <w:t>ISBN  XXXXXXXXX</w:t>
      </w:r>
      <w:bookmarkStart w:id="5" w:name="_Toc355250445"/>
      <w:bookmarkStart w:id="6" w:name="_Toc355255985"/>
      <w:r w:rsidR="00893410">
        <w:t xml:space="preserve"> (printed)</w:t>
      </w:r>
    </w:p>
    <w:p w14:paraId="472C676D" w14:textId="77777777" w:rsidR="00893410" w:rsidRDefault="00893410" w:rsidP="00893410">
      <w:pPr>
        <w:spacing w:after="0"/>
      </w:pPr>
    </w:p>
    <w:p w14:paraId="0D8897E4" w14:textId="77777777" w:rsidR="00893410" w:rsidRPr="007C186F" w:rsidRDefault="00893410" w:rsidP="00893410">
      <w:pPr>
        <w:spacing w:after="0"/>
        <w:ind w:left="1304"/>
        <w:sectPr w:rsidR="00893410" w:rsidRPr="007C186F" w:rsidSect="00775B14">
          <w:footerReference w:type="default" r:id="rId9"/>
          <w:type w:val="nextColumn"/>
          <w:pgSz w:w="9356" w:h="13721"/>
          <w:pgMar w:top="1134" w:right="1247" w:bottom="1531" w:left="1247" w:header="708" w:footer="708" w:gutter="0"/>
          <w:pgNumType w:fmt="lowerRoman"/>
          <w:cols w:space="708"/>
          <w:docGrid w:linePitch="360"/>
        </w:sectPr>
      </w:pPr>
      <w:r>
        <w:t xml:space="preserve">              (digital)</w:t>
      </w:r>
    </w:p>
    <w:p w14:paraId="4C37D0C2" w14:textId="77777777" w:rsidR="00836D87" w:rsidRPr="006752E0" w:rsidRDefault="00836D87" w:rsidP="004F6F21">
      <w:pPr>
        <w:pStyle w:val="AbstractHeading"/>
      </w:pPr>
      <w:bookmarkStart w:id="7" w:name="_Toc357063501"/>
      <w:r w:rsidRPr="006752E0">
        <w:lastRenderedPageBreak/>
        <w:t>Acknowledgements</w:t>
      </w:r>
      <w:bookmarkEnd w:id="5"/>
      <w:bookmarkEnd w:id="6"/>
      <w:bookmarkEnd w:id="7"/>
    </w:p>
    <w:p w14:paraId="14506E88" w14:textId="77777777" w:rsidR="006752E0" w:rsidRDefault="006752E0" w:rsidP="004F6F21">
      <w:pPr>
        <w:pStyle w:val="Abstract-Body"/>
      </w:pPr>
    </w:p>
    <w:p w14:paraId="6CAD18E4" w14:textId="77777777" w:rsidR="006752E0" w:rsidRDefault="006752E0" w:rsidP="004F6F21">
      <w:pPr>
        <w:pStyle w:val="Abstract-Body"/>
      </w:pPr>
    </w:p>
    <w:p w14:paraId="47A0D997" w14:textId="77777777" w:rsidR="006752E0" w:rsidRDefault="006752E0" w:rsidP="004F6F21">
      <w:pPr>
        <w:pStyle w:val="Abstract-Body"/>
      </w:pPr>
    </w:p>
    <w:p w14:paraId="00C84BF4" w14:textId="77777777" w:rsidR="006752E0" w:rsidRDefault="006752E0" w:rsidP="004F6F21">
      <w:pPr>
        <w:pStyle w:val="Abstract-Body"/>
      </w:pPr>
    </w:p>
    <w:p w14:paraId="1F1677CE" w14:textId="77777777" w:rsidR="006752E0" w:rsidRDefault="006752E0" w:rsidP="004F6F21">
      <w:pPr>
        <w:pStyle w:val="Abstract-Body"/>
      </w:pPr>
    </w:p>
    <w:p w14:paraId="3BFEDB1A" w14:textId="77777777" w:rsidR="006752E0" w:rsidRDefault="006752E0" w:rsidP="004F6F21">
      <w:pPr>
        <w:pStyle w:val="Abstract-Body"/>
      </w:pPr>
    </w:p>
    <w:p w14:paraId="3B283B71" w14:textId="77777777" w:rsidR="006752E0" w:rsidRDefault="006752E0" w:rsidP="004F6F21">
      <w:pPr>
        <w:pStyle w:val="Abstract-Body"/>
      </w:pPr>
    </w:p>
    <w:p w14:paraId="117D28AF" w14:textId="77777777" w:rsidR="00836D87" w:rsidRPr="00A76F2C" w:rsidRDefault="006752E0" w:rsidP="004F6F21">
      <w:pPr>
        <w:pStyle w:val="Abstract-Body"/>
      </w:pPr>
      <w:r>
        <w:t>Thank you all..</w:t>
      </w:r>
      <w:r w:rsidR="00836D87" w:rsidRPr="00A76F2C">
        <w:t>.</w:t>
      </w:r>
    </w:p>
    <w:p w14:paraId="098E71C2" w14:textId="77777777" w:rsidR="00836D87" w:rsidRDefault="00836D87" w:rsidP="004F6F21">
      <w:pPr>
        <w:pStyle w:val="Abstract-Body"/>
      </w:pPr>
    </w:p>
    <w:p w14:paraId="38AECB16" w14:textId="77777777" w:rsidR="006752E0" w:rsidRDefault="006752E0" w:rsidP="004F6F21">
      <w:pPr>
        <w:pStyle w:val="Abstract-Body"/>
      </w:pPr>
    </w:p>
    <w:p w14:paraId="24B1D9E5" w14:textId="77777777" w:rsidR="006752E0" w:rsidRDefault="006752E0" w:rsidP="004F6F21">
      <w:pPr>
        <w:pStyle w:val="Abstract-Body"/>
      </w:pPr>
    </w:p>
    <w:p w14:paraId="5600E3EE" w14:textId="77777777" w:rsidR="00004219" w:rsidRDefault="00004219" w:rsidP="004F6F21">
      <w:pPr>
        <w:pStyle w:val="Abstract-Body"/>
      </w:pPr>
    </w:p>
    <w:p w14:paraId="7B351512" w14:textId="77777777" w:rsidR="00004219" w:rsidRDefault="00004219" w:rsidP="004F6F21">
      <w:pPr>
        <w:pStyle w:val="Abstract-Body"/>
      </w:pPr>
      <w:r>
        <w:t>Jan Janssens</w:t>
      </w:r>
    </w:p>
    <w:p w14:paraId="3E765E28" w14:textId="77777777" w:rsidR="00004219" w:rsidRDefault="00004219" w:rsidP="004F6F21">
      <w:pPr>
        <w:pStyle w:val="Abstract-Body"/>
      </w:pPr>
      <w:r>
        <w:t>7</w:t>
      </w:r>
      <w:r w:rsidRPr="00004219">
        <w:rPr>
          <w:vertAlign w:val="superscript"/>
        </w:rPr>
        <w:t>th</w:t>
      </w:r>
      <w:r>
        <w:t xml:space="preserve"> of May 2013</w:t>
      </w:r>
    </w:p>
    <w:p w14:paraId="5E06FFDE" w14:textId="77777777" w:rsidR="00836D87" w:rsidRPr="00A76F2C" w:rsidRDefault="00836D87" w:rsidP="004F6F21">
      <w:pPr>
        <w:pStyle w:val="Abstract-Body"/>
      </w:pPr>
    </w:p>
    <w:p w14:paraId="4D92D199" w14:textId="77777777" w:rsidR="00836D87" w:rsidRPr="00A76F2C" w:rsidRDefault="00836D87" w:rsidP="004F6F21">
      <w:r w:rsidRPr="00A76F2C">
        <w:t xml:space="preserve"> </w:t>
      </w:r>
    </w:p>
    <w:p w14:paraId="147FAE48" w14:textId="77777777" w:rsidR="00836D87" w:rsidRPr="00A76F2C" w:rsidRDefault="00836D87" w:rsidP="004F6F21">
      <w:pPr>
        <w:pStyle w:val="Rubrik2"/>
        <w:sectPr w:rsidR="00836D87" w:rsidRPr="00A76F2C" w:rsidSect="00CC388B">
          <w:footerReference w:type="default" r:id="rId10"/>
          <w:type w:val="oddPage"/>
          <w:pgSz w:w="9356" w:h="13721"/>
          <w:pgMar w:top="1134" w:right="1247" w:bottom="1531" w:left="1247" w:header="708" w:footer="708" w:gutter="0"/>
          <w:pgNumType w:fmt="lowerRoman"/>
          <w:cols w:space="708"/>
          <w:docGrid w:linePitch="360"/>
        </w:sectPr>
      </w:pPr>
    </w:p>
    <w:p w14:paraId="014DAF84" w14:textId="77777777" w:rsidR="00836D87" w:rsidRPr="0060218E" w:rsidRDefault="00836D87" w:rsidP="004F6F21">
      <w:pPr>
        <w:pStyle w:val="AbstractHeading"/>
        <w:rPr>
          <w:lang w:val="sv-SE"/>
        </w:rPr>
      </w:pPr>
      <w:bookmarkStart w:id="8" w:name="_Toc357063502"/>
      <w:r w:rsidRPr="0060218E">
        <w:rPr>
          <w:lang w:val="sv-SE"/>
        </w:rPr>
        <w:lastRenderedPageBreak/>
        <w:t xml:space="preserve">Populärvetenskaplig </w:t>
      </w:r>
      <w:r w:rsidR="009E4C68">
        <w:rPr>
          <w:lang w:val="sv-SE"/>
        </w:rPr>
        <w:t>s</w:t>
      </w:r>
      <w:r w:rsidRPr="0060218E">
        <w:rPr>
          <w:lang w:val="sv-SE"/>
        </w:rPr>
        <w:t>ammanfattning</w:t>
      </w:r>
      <w:bookmarkEnd w:id="8"/>
      <w:r w:rsidRPr="0060218E">
        <w:rPr>
          <w:lang w:val="sv-SE"/>
        </w:rPr>
        <w:t xml:space="preserve"> </w:t>
      </w:r>
    </w:p>
    <w:p w14:paraId="1C5306A4" w14:textId="77777777" w:rsidR="00403786" w:rsidRDefault="00403786" w:rsidP="004F6F21">
      <w:pPr>
        <w:pStyle w:val="Abstract-Body"/>
        <w:rPr>
          <w:i/>
          <w:lang w:val="sv-SE"/>
        </w:rPr>
      </w:pPr>
      <w:r>
        <w:rPr>
          <w:i/>
          <w:lang w:val="sv-SE"/>
        </w:rPr>
        <w:t>Titel:</w:t>
      </w:r>
    </w:p>
    <w:p w14:paraId="38327116" w14:textId="77777777" w:rsidR="00836D87" w:rsidRPr="00114372" w:rsidRDefault="00836D87" w:rsidP="004F6F21">
      <w:pPr>
        <w:pStyle w:val="Abstract-Body"/>
        <w:rPr>
          <w:lang w:val="sv-SE"/>
        </w:rPr>
      </w:pPr>
      <w:r w:rsidRPr="00114372">
        <w:rPr>
          <w:i/>
          <w:lang w:val="sv-SE"/>
        </w:rPr>
        <w:t>Nyckelord:</w:t>
      </w:r>
      <w:r w:rsidRPr="00114372">
        <w:rPr>
          <w:lang w:val="sv-SE"/>
        </w:rPr>
        <w:t xml:space="preserve"> Vad; Det; Handlar; Om</w:t>
      </w:r>
    </w:p>
    <w:p w14:paraId="02291E1E" w14:textId="77777777" w:rsidR="00836D87" w:rsidRPr="0060218E" w:rsidRDefault="00836D87" w:rsidP="004F6F21">
      <w:pPr>
        <w:pStyle w:val="Abstract-Body"/>
        <w:rPr>
          <w:lang w:val="sv-SE"/>
        </w:rPr>
      </w:pPr>
    </w:p>
    <w:p w14:paraId="7E751AD8" w14:textId="77777777" w:rsidR="006752E0" w:rsidRPr="0060218E" w:rsidRDefault="006752E0" w:rsidP="004F6F21">
      <w:pPr>
        <w:pStyle w:val="Abstract-Body"/>
        <w:rPr>
          <w:lang w:val="sv-SE"/>
        </w:rPr>
      </w:pPr>
    </w:p>
    <w:p w14:paraId="6D93C847" w14:textId="77777777" w:rsidR="006752E0" w:rsidRPr="0060218E" w:rsidRDefault="006752E0" w:rsidP="004F6F21">
      <w:pPr>
        <w:pStyle w:val="Abstract-Body"/>
        <w:rPr>
          <w:lang w:val="sv-SE"/>
        </w:rPr>
      </w:pPr>
    </w:p>
    <w:p w14:paraId="59774DA4" w14:textId="77777777" w:rsidR="006752E0" w:rsidRPr="0060218E" w:rsidRDefault="006752E0" w:rsidP="004F6F21">
      <w:pPr>
        <w:pStyle w:val="Abstract-Body"/>
        <w:rPr>
          <w:lang w:val="sv-SE"/>
        </w:rPr>
      </w:pPr>
    </w:p>
    <w:p w14:paraId="50EA848A" w14:textId="77777777" w:rsidR="006752E0" w:rsidRPr="0060218E" w:rsidRDefault="006752E0" w:rsidP="004F6F21">
      <w:pPr>
        <w:pStyle w:val="Abstract-Body"/>
        <w:rPr>
          <w:lang w:val="sv-SE"/>
        </w:rPr>
      </w:pPr>
    </w:p>
    <w:p w14:paraId="4FEB748E" w14:textId="77777777" w:rsidR="006752E0" w:rsidRPr="0060218E" w:rsidRDefault="006752E0" w:rsidP="004F6F21">
      <w:pPr>
        <w:pStyle w:val="Abstract-Body"/>
        <w:rPr>
          <w:lang w:val="sv-SE"/>
        </w:rPr>
      </w:pPr>
    </w:p>
    <w:p w14:paraId="16E33DEF" w14:textId="3C478577" w:rsidR="006752E0" w:rsidRPr="00B30FB8" w:rsidRDefault="00B30FB8" w:rsidP="004F6F21">
      <w:pPr>
        <w:pStyle w:val="Abstract-Body"/>
        <w:rPr>
          <w:lang w:val="sv-SE"/>
        </w:rPr>
      </w:pPr>
      <w:r w:rsidRPr="00B30FB8">
        <w:rPr>
          <w:lang w:val="sv-SE"/>
        </w:rPr>
        <w:t>Den här sammanfattningen ska v</w:t>
      </w:r>
      <w:r>
        <w:rPr>
          <w:lang w:val="sv-SE"/>
        </w:rPr>
        <w:t>ara skriven på svenska</w:t>
      </w:r>
      <w:r w:rsidR="00DC0DC2">
        <w:rPr>
          <w:lang w:val="sv-SE"/>
        </w:rPr>
        <w:t>, norska eller danska</w:t>
      </w:r>
    </w:p>
    <w:p w14:paraId="26CBC534" w14:textId="77777777" w:rsidR="006752E0" w:rsidRPr="00B30FB8" w:rsidRDefault="006752E0" w:rsidP="004F6F21">
      <w:pPr>
        <w:pStyle w:val="Abstract-Body"/>
        <w:rPr>
          <w:lang w:val="sv-SE"/>
        </w:rPr>
        <w:sectPr w:rsidR="006752E0" w:rsidRPr="00B30FB8" w:rsidSect="00836D87">
          <w:headerReference w:type="even" r:id="rId11"/>
          <w:headerReference w:type="default" r:id="rId12"/>
          <w:footerReference w:type="even" r:id="rId13"/>
          <w:footerReference w:type="default" r:id="rId14"/>
          <w:headerReference w:type="first" r:id="rId15"/>
          <w:footerReference w:type="first" r:id="rId16"/>
          <w:type w:val="oddPage"/>
          <w:pgSz w:w="9356" w:h="13721"/>
          <w:pgMar w:top="1134" w:right="1247" w:bottom="1531" w:left="1247" w:header="708" w:footer="708" w:gutter="0"/>
          <w:pgNumType w:fmt="lowerRoman"/>
          <w:cols w:space="708"/>
          <w:docGrid w:linePitch="360"/>
        </w:sectPr>
      </w:pPr>
    </w:p>
    <w:p w14:paraId="72592B63" w14:textId="77777777" w:rsidR="00780664" w:rsidRPr="002A5B31" w:rsidRDefault="00780664" w:rsidP="004F6F21">
      <w:pPr>
        <w:pStyle w:val="AbstractHeading"/>
        <w:rPr>
          <w:lang w:val="en-US"/>
        </w:rPr>
      </w:pPr>
      <w:bookmarkStart w:id="9" w:name="_Toc355250444"/>
      <w:bookmarkStart w:id="10" w:name="_Toc355255984"/>
      <w:bookmarkStart w:id="11" w:name="_Toc357063503"/>
      <w:r w:rsidRPr="002A5B31">
        <w:rPr>
          <w:lang w:val="en-US"/>
        </w:rPr>
        <w:lastRenderedPageBreak/>
        <w:t>Abstract</w:t>
      </w:r>
      <w:bookmarkEnd w:id="9"/>
      <w:bookmarkEnd w:id="10"/>
      <w:bookmarkEnd w:id="11"/>
    </w:p>
    <w:p w14:paraId="61E26A73" w14:textId="77777777" w:rsidR="00780664" w:rsidRPr="00114372" w:rsidRDefault="00780664" w:rsidP="004F6F21">
      <w:pPr>
        <w:pStyle w:val="Abstract-Body"/>
      </w:pPr>
      <w:r w:rsidRPr="00114372">
        <w:rPr>
          <w:i/>
        </w:rPr>
        <w:t>Title:</w:t>
      </w:r>
      <w:r w:rsidRPr="00114372">
        <w:tab/>
        <w:t>This is the thesis title</w:t>
      </w:r>
    </w:p>
    <w:p w14:paraId="461AB6C9" w14:textId="77777777" w:rsidR="00780664" w:rsidRPr="00114372" w:rsidRDefault="004434CE" w:rsidP="004F6F21">
      <w:pPr>
        <w:pStyle w:val="Abstract-Body"/>
      </w:pPr>
      <w:r w:rsidRPr="00114372">
        <w:rPr>
          <w:i/>
        </w:rPr>
        <w:t>Keywords:</w:t>
      </w:r>
      <w:r w:rsidRPr="00114372">
        <w:tab/>
        <w:t>Typically 5 words</w:t>
      </w:r>
      <w:r w:rsidR="00780664" w:rsidRPr="00114372">
        <w:t>; Capital</w:t>
      </w:r>
      <w:r w:rsidRPr="00114372">
        <w:t>s; Semicolon; Separated</w:t>
      </w:r>
      <w:r w:rsidR="00780664" w:rsidRPr="00114372">
        <w:t xml:space="preserve"> </w:t>
      </w:r>
    </w:p>
    <w:p w14:paraId="09E32446" w14:textId="77777777" w:rsidR="00FC0FF2" w:rsidRDefault="00780664" w:rsidP="004F6F21">
      <w:pPr>
        <w:pStyle w:val="Abstract-Body"/>
      </w:pPr>
      <w:r w:rsidRPr="00114372">
        <w:rPr>
          <w:i/>
        </w:rPr>
        <w:t>ISBN:</w:t>
      </w:r>
      <w:r w:rsidRPr="00114372">
        <w:tab/>
        <w:t>Contact the library</w:t>
      </w:r>
      <w:r w:rsidR="00FC0FF2" w:rsidRPr="00FC0FF2">
        <w:t xml:space="preserve"> </w:t>
      </w:r>
      <w:r w:rsidR="00FC0FF2">
        <w:t>(printed)</w:t>
      </w:r>
    </w:p>
    <w:p w14:paraId="69F35071" w14:textId="77777777" w:rsidR="00780664" w:rsidRPr="00114372" w:rsidRDefault="00FC0FF2" w:rsidP="00FC0FF2">
      <w:pPr>
        <w:pStyle w:val="Abstract-Body"/>
        <w:ind w:firstLine="1304"/>
      </w:pPr>
      <w:r>
        <w:t>Contact the library (digitally)</w:t>
      </w:r>
    </w:p>
    <w:p w14:paraId="3661F60A" w14:textId="77777777" w:rsidR="00780664" w:rsidRPr="00114372" w:rsidRDefault="00780664" w:rsidP="004F6F21">
      <w:pPr>
        <w:pStyle w:val="Abstract-Body"/>
      </w:pPr>
    </w:p>
    <w:p w14:paraId="6728A231" w14:textId="77777777" w:rsidR="00C94EB7" w:rsidRPr="00114372" w:rsidRDefault="00C94EB7" w:rsidP="004F6F21">
      <w:pPr>
        <w:pStyle w:val="Abstract-Body"/>
      </w:pPr>
    </w:p>
    <w:p w14:paraId="1CE3135C" w14:textId="77777777" w:rsidR="006752E0" w:rsidRDefault="006752E0" w:rsidP="004F6F21">
      <w:pPr>
        <w:pStyle w:val="Abstract-Body"/>
      </w:pPr>
    </w:p>
    <w:p w14:paraId="4E6A76EE" w14:textId="77777777" w:rsidR="006752E0" w:rsidRDefault="006752E0" w:rsidP="004F6F21">
      <w:pPr>
        <w:pStyle w:val="Abstract-Body"/>
      </w:pPr>
    </w:p>
    <w:p w14:paraId="65615F60" w14:textId="77777777" w:rsidR="006752E0" w:rsidRDefault="006752E0" w:rsidP="004F6F21">
      <w:pPr>
        <w:pStyle w:val="Abstract-Body"/>
      </w:pPr>
    </w:p>
    <w:p w14:paraId="6394DAB0" w14:textId="77777777" w:rsidR="006752E0" w:rsidRDefault="006752E0" w:rsidP="004F6F21">
      <w:pPr>
        <w:pStyle w:val="Abstract-Body"/>
      </w:pPr>
    </w:p>
    <w:p w14:paraId="60967298" w14:textId="77777777" w:rsidR="006752E0" w:rsidRDefault="006752E0" w:rsidP="004F6F21">
      <w:pPr>
        <w:pStyle w:val="Abstract-Body"/>
      </w:pPr>
    </w:p>
    <w:p w14:paraId="06B71733" w14:textId="77777777" w:rsidR="006752E0" w:rsidRDefault="006752E0" w:rsidP="004F6F21">
      <w:pPr>
        <w:pStyle w:val="Abstract-Body"/>
      </w:pPr>
    </w:p>
    <w:p w14:paraId="3901BB2C" w14:textId="77777777" w:rsidR="006752E0" w:rsidRDefault="006752E0" w:rsidP="004F6F21">
      <w:pPr>
        <w:pStyle w:val="Abstract-Body"/>
      </w:pPr>
    </w:p>
    <w:p w14:paraId="127650F1" w14:textId="77777777" w:rsidR="006752E0" w:rsidRDefault="006752E0" w:rsidP="004F6F21">
      <w:pPr>
        <w:pStyle w:val="Abstract-Body"/>
      </w:pPr>
    </w:p>
    <w:p w14:paraId="600BEBBD" w14:textId="77777777" w:rsidR="006752E0" w:rsidRDefault="006752E0" w:rsidP="004F6F21">
      <w:pPr>
        <w:pStyle w:val="Abstract-Body"/>
      </w:pPr>
    </w:p>
    <w:p w14:paraId="445FA8B9" w14:textId="77777777" w:rsidR="006752E0" w:rsidRDefault="006752E0" w:rsidP="004F6F21">
      <w:pPr>
        <w:pStyle w:val="Abstract-Body"/>
      </w:pPr>
    </w:p>
    <w:p w14:paraId="24D88CBD" w14:textId="77777777" w:rsidR="006752E0" w:rsidRDefault="006752E0" w:rsidP="004F6F21">
      <w:pPr>
        <w:pStyle w:val="Abstract-Body"/>
      </w:pPr>
    </w:p>
    <w:p w14:paraId="229BE5BC" w14:textId="77777777" w:rsidR="00114372" w:rsidRPr="00114372" w:rsidRDefault="00B306B2" w:rsidP="004F6F21">
      <w:pPr>
        <w:pStyle w:val="Abstract-Body"/>
      </w:pPr>
      <w:r>
        <w:t>Circa 3000 signs</w:t>
      </w:r>
      <w:r w:rsidR="00C94EB7" w:rsidRPr="00114372">
        <w:t xml:space="preserve"> (~one page).</w:t>
      </w:r>
    </w:p>
    <w:p w14:paraId="51C9242E" w14:textId="77777777" w:rsidR="00780664" w:rsidRPr="00114372" w:rsidRDefault="00780664" w:rsidP="004F6F21">
      <w:pPr>
        <w:pStyle w:val="Abstract-Body"/>
      </w:pPr>
      <w:r w:rsidRPr="00114372">
        <w:t xml:space="preserve"> </w:t>
      </w:r>
    </w:p>
    <w:p w14:paraId="2C7DCC1C" w14:textId="77777777" w:rsidR="004434CE" w:rsidRPr="00114372" w:rsidRDefault="004434CE" w:rsidP="004F6F21">
      <w:pPr>
        <w:sectPr w:rsidR="004434CE" w:rsidRPr="00114372" w:rsidSect="003A457D">
          <w:type w:val="nextColumn"/>
          <w:pgSz w:w="9356" w:h="13721"/>
          <w:pgMar w:top="1134" w:right="1247" w:bottom="1531" w:left="1247" w:header="708" w:footer="708" w:gutter="0"/>
          <w:pgNumType w:fmt="lowerRoman"/>
          <w:cols w:space="708"/>
          <w:docGrid w:linePitch="360"/>
        </w:sectPr>
      </w:pPr>
    </w:p>
    <w:p w14:paraId="710C0804" w14:textId="77777777" w:rsidR="00780664" w:rsidRPr="007C186F" w:rsidRDefault="00780664" w:rsidP="004F6F21">
      <w:pPr>
        <w:pStyle w:val="AbstractHeading"/>
      </w:pPr>
      <w:bookmarkStart w:id="12" w:name="_Toc355250446"/>
      <w:bookmarkStart w:id="13" w:name="_Toc355255986"/>
      <w:bookmarkStart w:id="14" w:name="_Toc357063504"/>
      <w:r w:rsidRPr="007C186F">
        <w:lastRenderedPageBreak/>
        <w:t>Appended Publications</w:t>
      </w:r>
      <w:bookmarkEnd w:id="12"/>
      <w:bookmarkEnd w:id="13"/>
      <w:bookmarkEnd w:id="14"/>
      <w:r w:rsidRPr="007C186F">
        <w:t xml:space="preserve"> </w:t>
      </w:r>
    </w:p>
    <w:p w14:paraId="759C63FB" w14:textId="77777777" w:rsidR="007C186F" w:rsidRPr="00A76F2C" w:rsidRDefault="00780664" w:rsidP="004F6F21">
      <w:r w:rsidRPr="00A76F2C">
        <w:t>(This page can be removed for monograpy</w:t>
      </w:r>
      <w:r w:rsidR="001E6E9F" w:rsidRPr="00A76F2C">
        <w:t>, only for</w:t>
      </w:r>
      <w:r w:rsidRPr="00A76F2C">
        <w:t xml:space="preserve"> </w:t>
      </w:r>
      <w:r w:rsidR="001E6E9F" w:rsidRPr="00A76F2C">
        <w:t>”</w:t>
      </w:r>
      <w:r w:rsidRPr="00A76F2C">
        <w:t>sammanfattnings</w:t>
      </w:r>
      <w:r w:rsidR="007C186F">
        <w:t>-</w:t>
      </w:r>
      <w:r w:rsidRPr="00A76F2C">
        <w:t>avhandling</w:t>
      </w:r>
      <w:r w:rsidR="001E6E9F" w:rsidRPr="00A76F2C">
        <w:t>”</w:t>
      </w:r>
      <w:r w:rsidRPr="00A76F2C">
        <w:t>)</w:t>
      </w:r>
    </w:p>
    <w:p w14:paraId="0BB48EFF" w14:textId="77777777" w:rsidR="001E6E9F" w:rsidRPr="00A76F2C" w:rsidRDefault="001E6E9F" w:rsidP="004F6F21">
      <w:pPr>
        <w:pStyle w:val="Papernumbering"/>
      </w:pPr>
      <w:bookmarkStart w:id="15" w:name="_Toc355257367"/>
      <w:bookmarkStart w:id="16" w:name="_Toc355765942"/>
      <w:bookmarkStart w:id="17" w:name="_Toc357063317"/>
      <w:r w:rsidRPr="00A76F2C">
        <w:t>Title of paper one</w:t>
      </w:r>
      <w:bookmarkEnd w:id="15"/>
      <w:bookmarkEnd w:id="16"/>
      <w:bookmarkEnd w:id="17"/>
    </w:p>
    <w:p w14:paraId="28DE7506" w14:textId="77777777" w:rsidR="00780664" w:rsidRPr="00A76F2C" w:rsidRDefault="00780664" w:rsidP="004F6F21">
      <w:r w:rsidRPr="00A76F2C">
        <w:t>Accepted for publication in “the journal” –  Authors: Jan Janssens</w:t>
      </w:r>
      <w:r w:rsidR="00C94EB7" w:rsidRPr="00A76F2C">
        <w:t>, Peter Peeters</w:t>
      </w:r>
    </w:p>
    <w:p w14:paraId="793C3D58" w14:textId="77777777" w:rsidR="00780664" w:rsidRPr="00A76F2C" w:rsidRDefault="001E6E9F" w:rsidP="004F6F21">
      <w:pPr>
        <w:pStyle w:val="Papernumbering"/>
        <w:rPr>
          <w:b/>
        </w:rPr>
      </w:pPr>
      <w:r w:rsidRPr="00A76F2C">
        <w:t xml:space="preserve"> </w:t>
      </w:r>
      <w:bookmarkStart w:id="18" w:name="_Toc355257368"/>
      <w:bookmarkStart w:id="19" w:name="_Toc355765943"/>
      <w:bookmarkStart w:id="20" w:name="_Toc357063318"/>
      <w:r w:rsidRPr="00A76F2C">
        <w:t>Title of paper two</w:t>
      </w:r>
      <w:bookmarkEnd w:id="18"/>
      <w:bookmarkEnd w:id="19"/>
      <w:bookmarkEnd w:id="20"/>
    </w:p>
    <w:p w14:paraId="170A54D4" w14:textId="77777777" w:rsidR="00780664" w:rsidRDefault="00780664" w:rsidP="004F6F21">
      <w:r w:rsidRPr="00A76F2C">
        <w:t>Presented at “the conference” in Jukkasjärvi, Sweden, June 2013  –  Authors: Jan Janssens</w:t>
      </w:r>
    </w:p>
    <w:p w14:paraId="0265063C" w14:textId="77777777" w:rsidR="00CE1488" w:rsidRDefault="00CE1488" w:rsidP="00CE1488">
      <w:pPr>
        <w:pStyle w:val="Papernumbering"/>
      </w:pPr>
      <w:bookmarkStart w:id="21" w:name="_Toc357063319"/>
      <w:r>
        <w:t>Sdgdfg</w:t>
      </w:r>
      <w:bookmarkEnd w:id="21"/>
    </w:p>
    <w:p w14:paraId="78ACEEA1" w14:textId="77777777" w:rsidR="00CE1488" w:rsidRPr="00A76F2C" w:rsidRDefault="00CE1488" w:rsidP="00CE1488">
      <w:pPr>
        <w:pStyle w:val="Papernumbering"/>
      </w:pPr>
      <w:bookmarkStart w:id="22" w:name="_Toc357063320"/>
      <w:bookmarkEnd w:id="22"/>
    </w:p>
    <w:p w14:paraId="1D4B9798" w14:textId="77777777" w:rsidR="001E6E9F" w:rsidRPr="00A76F2C" w:rsidRDefault="001E6E9F" w:rsidP="004F6F21"/>
    <w:p w14:paraId="78036B6C" w14:textId="77777777" w:rsidR="00780664" w:rsidRPr="00A76F2C" w:rsidRDefault="00780664" w:rsidP="004F6F21"/>
    <w:p w14:paraId="363CF9D5" w14:textId="77777777" w:rsidR="00780664" w:rsidRPr="00A76F2C" w:rsidRDefault="00780664" w:rsidP="004F6F21">
      <w:pPr>
        <w:sectPr w:rsidR="00780664" w:rsidRPr="00A76F2C" w:rsidSect="003A457D">
          <w:type w:val="nextColumn"/>
          <w:pgSz w:w="9356" w:h="13721"/>
          <w:pgMar w:top="1134" w:right="1247" w:bottom="1531" w:left="1247" w:header="708" w:footer="708" w:gutter="0"/>
          <w:pgNumType w:fmt="lowerRoman"/>
          <w:cols w:space="708"/>
          <w:docGrid w:linePitch="360"/>
        </w:sectPr>
      </w:pPr>
    </w:p>
    <w:p w14:paraId="5C4933EC" w14:textId="77777777" w:rsidR="003A457D" w:rsidRDefault="00780664" w:rsidP="004F6F21">
      <w:pPr>
        <w:pStyle w:val="AbstractHeading"/>
      </w:pPr>
      <w:bookmarkStart w:id="23" w:name="_Toc355250447"/>
      <w:bookmarkStart w:id="24" w:name="_Toc355255987"/>
      <w:bookmarkStart w:id="25" w:name="_Toc357063505"/>
      <w:r w:rsidRPr="004F6F21">
        <w:lastRenderedPageBreak/>
        <w:t>Table of Contents</w:t>
      </w:r>
      <w:bookmarkEnd w:id="23"/>
      <w:bookmarkEnd w:id="24"/>
      <w:bookmarkEnd w:id="25"/>
    </w:p>
    <w:p w14:paraId="7F59D2E0" w14:textId="77777777" w:rsidR="00502F9B" w:rsidRPr="004F6F21" w:rsidRDefault="00502F9B" w:rsidP="004F6F21">
      <w:pPr>
        <w:pStyle w:val="AbstractHeading"/>
      </w:pPr>
    </w:p>
    <w:p w14:paraId="33FBDC07" w14:textId="77777777" w:rsidR="00CE1488" w:rsidRDefault="00502F9B">
      <w:pPr>
        <w:pStyle w:val="Innehll3"/>
        <w:tabs>
          <w:tab w:val="right" w:leader="dot" w:pos="6852"/>
        </w:tabs>
        <w:rPr>
          <w:rFonts w:asciiTheme="minorHAnsi" w:hAnsiTheme="minorHAnsi"/>
          <w:noProof/>
          <w:lang w:val="sv-SE" w:eastAsia="sv-SE"/>
        </w:rPr>
      </w:pPr>
      <w:r>
        <w:rPr>
          <w:b/>
          <w:sz w:val="24"/>
        </w:rPr>
        <w:fldChar w:fldCharType="begin"/>
      </w:r>
      <w:r>
        <w:rPr>
          <w:b/>
          <w:sz w:val="24"/>
        </w:rPr>
        <w:instrText xml:space="preserve"> TOC \o "1-1" \h \z \t "Heading 2;2;AbstractHeading;3" </w:instrText>
      </w:r>
      <w:r>
        <w:rPr>
          <w:b/>
          <w:sz w:val="24"/>
        </w:rPr>
        <w:fldChar w:fldCharType="separate"/>
      </w:r>
      <w:hyperlink w:anchor="_Toc357063501" w:history="1">
        <w:r w:rsidR="00CE1488" w:rsidRPr="002403EF">
          <w:rPr>
            <w:rStyle w:val="Hyperlnk"/>
            <w:noProof/>
          </w:rPr>
          <w:t>Acknowledgements</w:t>
        </w:r>
        <w:r w:rsidR="00CE1488">
          <w:rPr>
            <w:noProof/>
            <w:webHidden/>
          </w:rPr>
          <w:tab/>
        </w:r>
        <w:r w:rsidR="00CE1488">
          <w:rPr>
            <w:noProof/>
            <w:webHidden/>
          </w:rPr>
          <w:fldChar w:fldCharType="begin"/>
        </w:r>
        <w:r w:rsidR="00CE1488">
          <w:rPr>
            <w:noProof/>
            <w:webHidden/>
          </w:rPr>
          <w:instrText xml:space="preserve"> PAGEREF _Toc357063501 \h </w:instrText>
        </w:r>
        <w:r w:rsidR="00CE1488">
          <w:rPr>
            <w:noProof/>
            <w:webHidden/>
          </w:rPr>
        </w:r>
        <w:r w:rsidR="00CE1488">
          <w:rPr>
            <w:noProof/>
            <w:webHidden/>
          </w:rPr>
          <w:fldChar w:fldCharType="separate"/>
        </w:r>
        <w:r w:rsidR="00FC0FF2">
          <w:rPr>
            <w:noProof/>
            <w:webHidden/>
          </w:rPr>
          <w:t>iii</w:t>
        </w:r>
        <w:r w:rsidR="00CE1488">
          <w:rPr>
            <w:noProof/>
            <w:webHidden/>
          </w:rPr>
          <w:fldChar w:fldCharType="end"/>
        </w:r>
      </w:hyperlink>
    </w:p>
    <w:p w14:paraId="6034CDBC" w14:textId="77777777" w:rsidR="00CE1488" w:rsidRDefault="006B2BE5">
      <w:pPr>
        <w:pStyle w:val="Innehll3"/>
        <w:tabs>
          <w:tab w:val="right" w:leader="dot" w:pos="6852"/>
        </w:tabs>
        <w:rPr>
          <w:rFonts w:asciiTheme="minorHAnsi" w:hAnsiTheme="minorHAnsi"/>
          <w:noProof/>
          <w:lang w:val="sv-SE" w:eastAsia="sv-SE"/>
        </w:rPr>
      </w:pPr>
      <w:hyperlink w:anchor="_Toc357063502" w:history="1">
        <w:r w:rsidR="00CE1488" w:rsidRPr="002403EF">
          <w:rPr>
            <w:rStyle w:val="Hyperlnk"/>
            <w:noProof/>
          </w:rPr>
          <w:t>Populärvetenskaplig Sammanfattning</w:t>
        </w:r>
        <w:r w:rsidR="00CE1488">
          <w:rPr>
            <w:noProof/>
            <w:webHidden/>
          </w:rPr>
          <w:tab/>
        </w:r>
        <w:r w:rsidR="00CE1488">
          <w:rPr>
            <w:noProof/>
            <w:webHidden/>
          </w:rPr>
          <w:fldChar w:fldCharType="begin"/>
        </w:r>
        <w:r w:rsidR="00CE1488">
          <w:rPr>
            <w:noProof/>
            <w:webHidden/>
          </w:rPr>
          <w:instrText xml:space="preserve"> PAGEREF _Toc357063502 \h </w:instrText>
        </w:r>
        <w:r w:rsidR="00CE1488">
          <w:rPr>
            <w:noProof/>
            <w:webHidden/>
          </w:rPr>
        </w:r>
        <w:r w:rsidR="00CE1488">
          <w:rPr>
            <w:noProof/>
            <w:webHidden/>
          </w:rPr>
          <w:fldChar w:fldCharType="separate"/>
        </w:r>
        <w:r w:rsidR="00FC0FF2">
          <w:rPr>
            <w:noProof/>
            <w:webHidden/>
          </w:rPr>
          <w:t>v</w:t>
        </w:r>
        <w:r w:rsidR="00CE1488">
          <w:rPr>
            <w:noProof/>
            <w:webHidden/>
          </w:rPr>
          <w:fldChar w:fldCharType="end"/>
        </w:r>
      </w:hyperlink>
    </w:p>
    <w:p w14:paraId="64C5934A" w14:textId="77777777" w:rsidR="00CE1488" w:rsidRDefault="006B2BE5">
      <w:pPr>
        <w:pStyle w:val="Innehll3"/>
        <w:tabs>
          <w:tab w:val="right" w:leader="dot" w:pos="6852"/>
        </w:tabs>
        <w:rPr>
          <w:rFonts w:asciiTheme="minorHAnsi" w:hAnsiTheme="minorHAnsi"/>
          <w:noProof/>
          <w:lang w:val="sv-SE" w:eastAsia="sv-SE"/>
        </w:rPr>
      </w:pPr>
      <w:hyperlink w:anchor="_Toc357063503" w:history="1">
        <w:r w:rsidR="00CE1488" w:rsidRPr="002403EF">
          <w:rPr>
            <w:rStyle w:val="Hyperlnk"/>
            <w:noProof/>
          </w:rPr>
          <w:t>Abstract</w:t>
        </w:r>
        <w:r w:rsidR="00CE1488">
          <w:rPr>
            <w:noProof/>
            <w:webHidden/>
          </w:rPr>
          <w:tab/>
        </w:r>
        <w:r w:rsidR="00CE1488">
          <w:rPr>
            <w:noProof/>
            <w:webHidden/>
          </w:rPr>
          <w:fldChar w:fldCharType="begin"/>
        </w:r>
        <w:r w:rsidR="00CE1488">
          <w:rPr>
            <w:noProof/>
            <w:webHidden/>
          </w:rPr>
          <w:instrText xml:space="preserve"> PAGEREF _Toc357063503 \h </w:instrText>
        </w:r>
        <w:r w:rsidR="00CE1488">
          <w:rPr>
            <w:noProof/>
            <w:webHidden/>
          </w:rPr>
        </w:r>
        <w:r w:rsidR="00CE1488">
          <w:rPr>
            <w:noProof/>
            <w:webHidden/>
          </w:rPr>
          <w:fldChar w:fldCharType="separate"/>
        </w:r>
        <w:r w:rsidR="00FC0FF2">
          <w:rPr>
            <w:noProof/>
            <w:webHidden/>
          </w:rPr>
          <w:t>v</w:t>
        </w:r>
        <w:r w:rsidR="00CE1488">
          <w:rPr>
            <w:noProof/>
            <w:webHidden/>
          </w:rPr>
          <w:fldChar w:fldCharType="end"/>
        </w:r>
      </w:hyperlink>
    </w:p>
    <w:p w14:paraId="0AB0709A" w14:textId="77777777" w:rsidR="00CE1488" w:rsidRDefault="006B2BE5">
      <w:pPr>
        <w:pStyle w:val="Innehll3"/>
        <w:tabs>
          <w:tab w:val="right" w:leader="dot" w:pos="6852"/>
        </w:tabs>
        <w:rPr>
          <w:rFonts w:asciiTheme="minorHAnsi" w:hAnsiTheme="minorHAnsi"/>
          <w:noProof/>
          <w:lang w:val="sv-SE" w:eastAsia="sv-SE"/>
        </w:rPr>
      </w:pPr>
      <w:hyperlink w:anchor="_Toc357063504" w:history="1">
        <w:r w:rsidR="00CE1488" w:rsidRPr="002403EF">
          <w:rPr>
            <w:rStyle w:val="Hyperlnk"/>
            <w:noProof/>
          </w:rPr>
          <w:t>Appended Publications</w:t>
        </w:r>
        <w:r w:rsidR="00CE1488">
          <w:rPr>
            <w:noProof/>
            <w:webHidden/>
          </w:rPr>
          <w:tab/>
        </w:r>
        <w:r w:rsidR="00CE1488">
          <w:rPr>
            <w:noProof/>
            <w:webHidden/>
          </w:rPr>
          <w:fldChar w:fldCharType="begin"/>
        </w:r>
        <w:r w:rsidR="00CE1488">
          <w:rPr>
            <w:noProof/>
            <w:webHidden/>
          </w:rPr>
          <w:instrText xml:space="preserve"> PAGEREF _Toc357063504 \h </w:instrText>
        </w:r>
        <w:r w:rsidR="00CE1488">
          <w:rPr>
            <w:noProof/>
            <w:webHidden/>
          </w:rPr>
        </w:r>
        <w:r w:rsidR="00CE1488">
          <w:rPr>
            <w:noProof/>
            <w:webHidden/>
          </w:rPr>
          <w:fldChar w:fldCharType="separate"/>
        </w:r>
        <w:r w:rsidR="00FC0FF2">
          <w:rPr>
            <w:noProof/>
            <w:webHidden/>
          </w:rPr>
          <w:t>v</w:t>
        </w:r>
        <w:r w:rsidR="00CE1488">
          <w:rPr>
            <w:noProof/>
            <w:webHidden/>
          </w:rPr>
          <w:fldChar w:fldCharType="end"/>
        </w:r>
      </w:hyperlink>
    </w:p>
    <w:p w14:paraId="2DDC7AF2" w14:textId="77777777" w:rsidR="00CE1488" w:rsidRDefault="006B2BE5">
      <w:pPr>
        <w:pStyle w:val="Innehll3"/>
        <w:tabs>
          <w:tab w:val="right" w:leader="dot" w:pos="6852"/>
        </w:tabs>
        <w:rPr>
          <w:rFonts w:asciiTheme="minorHAnsi" w:hAnsiTheme="minorHAnsi"/>
          <w:noProof/>
          <w:lang w:val="sv-SE" w:eastAsia="sv-SE"/>
        </w:rPr>
      </w:pPr>
      <w:hyperlink w:anchor="_Toc357063505" w:history="1">
        <w:r w:rsidR="00CE1488" w:rsidRPr="002403EF">
          <w:rPr>
            <w:rStyle w:val="Hyperlnk"/>
            <w:noProof/>
          </w:rPr>
          <w:t>Table of Contents</w:t>
        </w:r>
        <w:r w:rsidR="00CE1488">
          <w:rPr>
            <w:noProof/>
            <w:webHidden/>
          </w:rPr>
          <w:tab/>
        </w:r>
        <w:r w:rsidR="00CE1488">
          <w:rPr>
            <w:noProof/>
            <w:webHidden/>
          </w:rPr>
          <w:fldChar w:fldCharType="begin"/>
        </w:r>
        <w:r w:rsidR="00CE1488">
          <w:rPr>
            <w:noProof/>
            <w:webHidden/>
          </w:rPr>
          <w:instrText xml:space="preserve"> PAGEREF _Toc357063505 \h </w:instrText>
        </w:r>
        <w:r w:rsidR="00CE1488">
          <w:rPr>
            <w:noProof/>
            <w:webHidden/>
          </w:rPr>
        </w:r>
        <w:r w:rsidR="00CE1488">
          <w:rPr>
            <w:noProof/>
            <w:webHidden/>
          </w:rPr>
          <w:fldChar w:fldCharType="separate"/>
        </w:r>
        <w:r w:rsidR="00FC0FF2">
          <w:rPr>
            <w:noProof/>
            <w:webHidden/>
          </w:rPr>
          <w:t>v</w:t>
        </w:r>
        <w:r w:rsidR="00CE1488">
          <w:rPr>
            <w:noProof/>
            <w:webHidden/>
          </w:rPr>
          <w:fldChar w:fldCharType="end"/>
        </w:r>
      </w:hyperlink>
    </w:p>
    <w:p w14:paraId="7E6555D3" w14:textId="77777777" w:rsidR="00CE1488" w:rsidRDefault="006B2BE5">
      <w:pPr>
        <w:pStyle w:val="Innehll1"/>
        <w:tabs>
          <w:tab w:val="left" w:pos="660"/>
          <w:tab w:val="right" w:leader="dot" w:pos="6852"/>
        </w:tabs>
        <w:rPr>
          <w:rFonts w:asciiTheme="minorHAnsi" w:hAnsiTheme="minorHAnsi"/>
          <w:b w:val="0"/>
          <w:noProof/>
          <w:sz w:val="22"/>
          <w:lang w:val="sv-SE" w:eastAsia="sv-SE"/>
        </w:rPr>
      </w:pPr>
      <w:hyperlink w:anchor="_Toc357063506" w:history="1">
        <w:r w:rsidR="00CE1488" w:rsidRPr="002403EF">
          <w:rPr>
            <w:rStyle w:val="Hyperlnk"/>
            <w:noProof/>
          </w:rPr>
          <w:t>1</w:t>
        </w:r>
        <w:r w:rsidR="00CE1488">
          <w:rPr>
            <w:rFonts w:asciiTheme="minorHAnsi" w:hAnsiTheme="minorHAnsi"/>
            <w:b w:val="0"/>
            <w:noProof/>
            <w:sz w:val="22"/>
            <w:lang w:val="sv-SE" w:eastAsia="sv-SE"/>
          </w:rPr>
          <w:tab/>
        </w:r>
        <w:r w:rsidR="00CE1488" w:rsidRPr="002403EF">
          <w:rPr>
            <w:rStyle w:val="Hyperlnk"/>
            <w:noProof/>
          </w:rPr>
          <w:t>Introduction</w:t>
        </w:r>
        <w:r w:rsidR="00CE1488">
          <w:rPr>
            <w:noProof/>
            <w:webHidden/>
          </w:rPr>
          <w:tab/>
        </w:r>
        <w:r w:rsidR="00CE1488">
          <w:rPr>
            <w:noProof/>
            <w:webHidden/>
          </w:rPr>
          <w:fldChar w:fldCharType="begin"/>
        </w:r>
        <w:r w:rsidR="00CE1488">
          <w:rPr>
            <w:noProof/>
            <w:webHidden/>
          </w:rPr>
          <w:instrText xml:space="preserve"> PAGEREF _Toc357063506 \h </w:instrText>
        </w:r>
        <w:r w:rsidR="00CE1488">
          <w:rPr>
            <w:noProof/>
            <w:webHidden/>
          </w:rPr>
        </w:r>
        <w:r w:rsidR="00CE1488">
          <w:rPr>
            <w:noProof/>
            <w:webHidden/>
          </w:rPr>
          <w:fldChar w:fldCharType="separate"/>
        </w:r>
        <w:r w:rsidR="00FC0FF2">
          <w:rPr>
            <w:noProof/>
            <w:webHidden/>
          </w:rPr>
          <w:t>5</w:t>
        </w:r>
        <w:r w:rsidR="00CE1488">
          <w:rPr>
            <w:noProof/>
            <w:webHidden/>
          </w:rPr>
          <w:fldChar w:fldCharType="end"/>
        </w:r>
      </w:hyperlink>
    </w:p>
    <w:p w14:paraId="109A7D89" w14:textId="77777777" w:rsidR="00CE1488" w:rsidRDefault="006B2BE5">
      <w:pPr>
        <w:pStyle w:val="Innehll2"/>
        <w:tabs>
          <w:tab w:val="left" w:pos="880"/>
        </w:tabs>
        <w:rPr>
          <w:rFonts w:asciiTheme="minorHAnsi" w:eastAsiaTheme="minorEastAsia" w:hAnsiTheme="minorHAnsi"/>
          <w:noProof/>
          <w:lang w:val="sv-SE" w:eastAsia="sv-SE"/>
        </w:rPr>
      </w:pPr>
      <w:hyperlink w:anchor="_Toc357063507" w:history="1">
        <w:r w:rsidR="00CE1488" w:rsidRPr="002403EF">
          <w:rPr>
            <w:rStyle w:val="Hyperlnk"/>
            <w:noProof/>
          </w:rPr>
          <w:t>1.1</w:t>
        </w:r>
        <w:r w:rsidR="00CE1488">
          <w:rPr>
            <w:rFonts w:asciiTheme="minorHAnsi" w:eastAsiaTheme="minorEastAsia" w:hAnsiTheme="minorHAnsi"/>
            <w:noProof/>
            <w:lang w:val="sv-SE" w:eastAsia="sv-SE"/>
          </w:rPr>
          <w:tab/>
        </w:r>
        <w:r w:rsidR="00CE1488" w:rsidRPr="002403EF">
          <w:rPr>
            <w:rStyle w:val="Hyperlnk"/>
            <w:noProof/>
          </w:rPr>
          <w:t>This is heading two</w:t>
        </w:r>
        <w:r w:rsidR="00CE1488">
          <w:rPr>
            <w:noProof/>
            <w:webHidden/>
          </w:rPr>
          <w:tab/>
        </w:r>
        <w:r w:rsidR="00CE1488">
          <w:rPr>
            <w:noProof/>
            <w:webHidden/>
          </w:rPr>
          <w:fldChar w:fldCharType="begin"/>
        </w:r>
        <w:r w:rsidR="00CE1488">
          <w:rPr>
            <w:noProof/>
            <w:webHidden/>
          </w:rPr>
          <w:instrText xml:space="preserve"> PAGEREF _Toc357063507 \h </w:instrText>
        </w:r>
        <w:r w:rsidR="00CE1488">
          <w:rPr>
            <w:noProof/>
            <w:webHidden/>
          </w:rPr>
        </w:r>
        <w:r w:rsidR="00CE1488">
          <w:rPr>
            <w:noProof/>
            <w:webHidden/>
          </w:rPr>
          <w:fldChar w:fldCharType="separate"/>
        </w:r>
        <w:r w:rsidR="00FC0FF2">
          <w:rPr>
            <w:noProof/>
            <w:webHidden/>
          </w:rPr>
          <w:t>5</w:t>
        </w:r>
        <w:r w:rsidR="00CE1488">
          <w:rPr>
            <w:noProof/>
            <w:webHidden/>
          </w:rPr>
          <w:fldChar w:fldCharType="end"/>
        </w:r>
      </w:hyperlink>
    </w:p>
    <w:p w14:paraId="11CEAA3E" w14:textId="77777777" w:rsidR="00CE1488" w:rsidRDefault="006B2BE5">
      <w:pPr>
        <w:pStyle w:val="Innehll1"/>
        <w:tabs>
          <w:tab w:val="left" w:pos="660"/>
          <w:tab w:val="right" w:leader="dot" w:pos="6852"/>
        </w:tabs>
        <w:rPr>
          <w:rFonts w:asciiTheme="minorHAnsi" w:hAnsiTheme="minorHAnsi"/>
          <w:b w:val="0"/>
          <w:noProof/>
          <w:sz w:val="22"/>
          <w:lang w:val="sv-SE" w:eastAsia="sv-SE"/>
        </w:rPr>
      </w:pPr>
      <w:hyperlink w:anchor="_Toc357063508" w:history="1">
        <w:r w:rsidR="00CE1488" w:rsidRPr="002403EF">
          <w:rPr>
            <w:rStyle w:val="Hyperlnk"/>
            <w:noProof/>
          </w:rPr>
          <w:t>2</w:t>
        </w:r>
        <w:r w:rsidR="00CE1488">
          <w:rPr>
            <w:rFonts w:asciiTheme="minorHAnsi" w:hAnsiTheme="minorHAnsi"/>
            <w:b w:val="0"/>
            <w:noProof/>
            <w:sz w:val="22"/>
            <w:lang w:val="sv-SE" w:eastAsia="sv-SE"/>
          </w:rPr>
          <w:tab/>
        </w:r>
        <w:r w:rsidR="00CE1488" w:rsidRPr="002403EF">
          <w:rPr>
            <w:rStyle w:val="Hyperlnk"/>
            <w:noProof/>
          </w:rPr>
          <w:t>gdsfgdf</w:t>
        </w:r>
        <w:r w:rsidR="00CE1488">
          <w:rPr>
            <w:noProof/>
            <w:webHidden/>
          </w:rPr>
          <w:tab/>
        </w:r>
        <w:r w:rsidR="00CE1488">
          <w:rPr>
            <w:noProof/>
            <w:webHidden/>
          </w:rPr>
          <w:fldChar w:fldCharType="begin"/>
        </w:r>
        <w:r w:rsidR="00CE1488">
          <w:rPr>
            <w:noProof/>
            <w:webHidden/>
          </w:rPr>
          <w:instrText xml:space="preserve"> PAGEREF _Toc357063508 \h </w:instrText>
        </w:r>
        <w:r w:rsidR="00CE1488">
          <w:rPr>
            <w:noProof/>
            <w:webHidden/>
          </w:rPr>
        </w:r>
        <w:r w:rsidR="00CE1488">
          <w:rPr>
            <w:noProof/>
            <w:webHidden/>
          </w:rPr>
          <w:fldChar w:fldCharType="separate"/>
        </w:r>
        <w:r w:rsidR="00FC0FF2">
          <w:rPr>
            <w:noProof/>
            <w:webHidden/>
          </w:rPr>
          <w:t>5</w:t>
        </w:r>
        <w:r w:rsidR="00CE1488">
          <w:rPr>
            <w:noProof/>
            <w:webHidden/>
          </w:rPr>
          <w:fldChar w:fldCharType="end"/>
        </w:r>
      </w:hyperlink>
    </w:p>
    <w:p w14:paraId="4065CC36" w14:textId="77777777" w:rsidR="00CE1488" w:rsidRDefault="006B2BE5">
      <w:pPr>
        <w:pStyle w:val="Innehll2"/>
        <w:tabs>
          <w:tab w:val="left" w:pos="880"/>
        </w:tabs>
        <w:rPr>
          <w:rFonts w:asciiTheme="minorHAnsi" w:eastAsiaTheme="minorEastAsia" w:hAnsiTheme="minorHAnsi"/>
          <w:noProof/>
          <w:lang w:val="sv-SE" w:eastAsia="sv-SE"/>
        </w:rPr>
      </w:pPr>
      <w:hyperlink w:anchor="_Toc357063509" w:history="1">
        <w:r w:rsidR="00CE1488" w:rsidRPr="002403EF">
          <w:rPr>
            <w:rStyle w:val="Hyperlnk"/>
            <w:noProof/>
          </w:rPr>
          <w:t>2.1</w:t>
        </w:r>
        <w:r w:rsidR="00CE1488">
          <w:rPr>
            <w:rFonts w:asciiTheme="minorHAnsi" w:eastAsiaTheme="minorEastAsia" w:hAnsiTheme="minorHAnsi"/>
            <w:noProof/>
            <w:lang w:val="sv-SE" w:eastAsia="sv-SE"/>
          </w:rPr>
          <w:tab/>
        </w:r>
        <w:r w:rsidR="00CE1488" w:rsidRPr="002403EF">
          <w:rPr>
            <w:rStyle w:val="Hyperlnk"/>
            <w:noProof/>
          </w:rPr>
          <w:t>fghfd</w:t>
        </w:r>
        <w:r w:rsidR="00CE1488">
          <w:rPr>
            <w:noProof/>
            <w:webHidden/>
          </w:rPr>
          <w:tab/>
        </w:r>
        <w:r w:rsidR="00CE1488">
          <w:rPr>
            <w:noProof/>
            <w:webHidden/>
          </w:rPr>
          <w:fldChar w:fldCharType="begin"/>
        </w:r>
        <w:r w:rsidR="00CE1488">
          <w:rPr>
            <w:noProof/>
            <w:webHidden/>
          </w:rPr>
          <w:instrText xml:space="preserve"> PAGEREF _Toc357063509 \h </w:instrText>
        </w:r>
        <w:r w:rsidR="00CE1488">
          <w:rPr>
            <w:noProof/>
            <w:webHidden/>
          </w:rPr>
        </w:r>
        <w:r w:rsidR="00CE1488">
          <w:rPr>
            <w:noProof/>
            <w:webHidden/>
          </w:rPr>
          <w:fldChar w:fldCharType="separate"/>
        </w:r>
        <w:r w:rsidR="00FC0FF2">
          <w:rPr>
            <w:noProof/>
            <w:webHidden/>
          </w:rPr>
          <w:t>5</w:t>
        </w:r>
        <w:r w:rsidR="00CE1488">
          <w:rPr>
            <w:noProof/>
            <w:webHidden/>
          </w:rPr>
          <w:fldChar w:fldCharType="end"/>
        </w:r>
      </w:hyperlink>
    </w:p>
    <w:p w14:paraId="1C581C98" w14:textId="77777777" w:rsidR="00CE1488" w:rsidRDefault="006B2BE5">
      <w:pPr>
        <w:pStyle w:val="Innehll1"/>
        <w:tabs>
          <w:tab w:val="left" w:pos="660"/>
          <w:tab w:val="right" w:leader="dot" w:pos="6852"/>
        </w:tabs>
        <w:rPr>
          <w:rFonts w:asciiTheme="minorHAnsi" w:hAnsiTheme="minorHAnsi"/>
          <w:b w:val="0"/>
          <w:noProof/>
          <w:sz w:val="22"/>
          <w:lang w:val="sv-SE" w:eastAsia="sv-SE"/>
        </w:rPr>
      </w:pPr>
      <w:hyperlink w:anchor="_Toc357063510" w:history="1">
        <w:r w:rsidR="00CE1488" w:rsidRPr="002403EF">
          <w:rPr>
            <w:rStyle w:val="Hyperlnk"/>
            <w:noProof/>
          </w:rPr>
          <w:t>3</w:t>
        </w:r>
        <w:r w:rsidR="00CE1488">
          <w:rPr>
            <w:rFonts w:asciiTheme="minorHAnsi" w:hAnsiTheme="minorHAnsi"/>
            <w:b w:val="0"/>
            <w:noProof/>
            <w:sz w:val="22"/>
            <w:lang w:val="sv-SE" w:eastAsia="sv-SE"/>
          </w:rPr>
          <w:tab/>
        </w:r>
        <w:r w:rsidR="00CE1488" w:rsidRPr="002403EF">
          <w:rPr>
            <w:rStyle w:val="Hyperlnk"/>
            <w:noProof/>
          </w:rPr>
          <w:t>Results</w:t>
        </w:r>
        <w:r w:rsidR="00CE1488">
          <w:rPr>
            <w:noProof/>
            <w:webHidden/>
          </w:rPr>
          <w:tab/>
        </w:r>
        <w:r w:rsidR="00CE1488">
          <w:rPr>
            <w:noProof/>
            <w:webHidden/>
          </w:rPr>
          <w:fldChar w:fldCharType="begin"/>
        </w:r>
        <w:r w:rsidR="00CE1488">
          <w:rPr>
            <w:noProof/>
            <w:webHidden/>
          </w:rPr>
          <w:instrText xml:space="preserve"> PAGEREF _Toc357063510 \h </w:instrText>
        </w:r>
        <w:r w:rsidR="00CE1488">
          <w:rPr>
            <w:noProof/>
            <w:webHidden/>
          </w:rPr>
        </w:r>
        <w:r w:rsidR="00CE1488">
          <w:rPr>
            <w:noProof/>
            <w:webHidden/>
          </w:rPr>
          <w:fldChar w:fldCharType="separate"/>
        </w:r>
        <w:r w:rsidR="00FC0FF2">
          <w:rPr>
            <w:noProof/>
            <w:webHidden/>
          </w:rPr>
          <w:t>5</w:t>
        </w:r>
        <w:r w:rsidR="00CE1488">
          <w:rPr>
            <w:noProof/>
            <w:webHidden/>
          </w:rPr>
          <w:fldChar w:fldCharType="end"/>
        </w:r>
      </w:hyperlink>
    </w:p>
    <w:p w14:paraId="7B4DB90C" w14:textId="77777777" w:rsidR="00CE1488" w:rsidRDefault="006B2BE5">
      <w:pPr>
        <w:pStyle w:val="Innehll2"/>
        <w:tabs>
          <w:tab w:val="left" w:pos="880"/>
        </w:tabs>
        <w:rPr>
          <w:rFonts w:asciiTheme="minorHAnsi" w:eastAsiaTheme="minorEastAsia" w:hAnsiTheme="minorHAnsi"/>
          <w:noProof/>
          <w:lang w:val="sv-SE" w:eastAsia="sv-SE"/>
        </w:rPr>
      </w:pPr>
      <w:hyperlink w:anchor="_Toc357063511" w:history="1">
        <w:r w:rsidR="00CE1488" w:rsidRPr="002403EF">
          <w:rPr>
            <w:rStyle w:val="Hyperlnk"/>
            <w:noProof/>
          </w:rPr>
          <w:t>3.1</w:t>
        </w:r>
        <w:r w:rsidR="00CE1488">
          <w:rPr>
            <w:rFonts w:asciiTheme="minorHAnsi" w:eastAsiaTheme="minorEastAsia" w:hAnsiTheme="minorHAnsi"/>
            <w:noProof/>
            <w:lang w:val="sv-SE" w:eastAsia="sv-SE"/>
          </w:rPr>
          <w:tab/>
        </w:r>
        <w:r w:rsidR="00CE1488" w:rsidRPr="002403EF">
          <w:rPr>
            <w:rStyle w:val="Hyperlnk"/>
            <w:noProof/>
          </w:rPr>
          <w:t>Fghdf</w:t>
        </w:r>
        <w:r w:rsidR="00CE1488">
          <w:rPr>
            <w:noProof/>
            <w:webHidden/>
          </w:rPr>
          <w:tab/>
        </w:r>
        <w:r w:rsidR="00CE1488">
          <w:rPr>
            <w:noProof/>
            <w:webHidden/>
          </w:rPr>
          <w:fldChar w:fldCharType="begin"/>
        </w:r>
        <w:r w:rsidR="00CE1488">
          <w:rPr>
            <w:noProof/>
            <w:webHidden/>
          </w:rPr>
          <w:instrText xml:space="preserve"> PAGEREF _Toc357063511 \h </w:instrText>
        </w:r>
        <w:r w:rsidR="00CE1488">
          <w:rPr>
            <w:noProof/>
            <w:webHidden/>
          </w:rPr>
        </w:r>
        <w:r w:rsidR="00CE1488">
          <w:rPr>
            <w:noProof/>
            <w:webHidden/>
          </w:rPr>
          <w:fldChar w:fldCharType="separate"/>
        </w:r>
        <w:r w:rsidR="00FC0FF2">
          <w:rPr>
            <w:noProof/>
            <w:webHidden/>
          </w:rPr>
          <w:t>5</w:t>
        </w:r>
        <w:r w:rsidR="00CE1488">
          <w:rPr>
            <w:noProof/>
            <w:webHidden/>
          </w:rPr>
          <w:fldChar w:fldCharType="end"/>
        </w:r>
      </w:hyperlink>
    </w:p>
    <w:p w14:paraId="6FC10CA6" w14:textId="77777777" w:rsidR="00CE1488" w:rsidRDefault="006B2BE5">
      <w:pPr>
        <w:pStyle w:val="Innehll2"/>
        <w:tabs>
          <w:tab w:val="left" w:pos="880"/>
        </w:tabs>
        <w:rPr>
          <w:rFonts w:asciiTheme="minorHAnsi" w:eastAsiaTheme="minorEastAsia" w:hAnsiTheme="minorHAnsi"/>
          <w:noProof/>
          <w:lang w:val="sv-SE" w:eastAsia="sv-SE"/>
        </w:rPr>
      </w:pPr>
      <w:hyperlink w:anchor="_Toc357063512" w:history="1">
        <w:r w:rsidR="00CE1488" w:rsidRPr="002403EF">
          <w:rPr>
            <w:rStyle w:val="Hyperlnk"/>
            <w:noProof/>
          </w:rPr>
          <w:t>3.2</w:t>
        </w:r>
        <w:r w:rsidR="00CE1488">
          <w:rPr>
            <w:rFonts w:asciiTheme="minorHAnsi" w:eastAsiaTheme="minorEastAsia" w:hAnsiTheme="minorHAnsi"/>
            <w:noProof/>
            <w:lang w:val="sv-SE" w:eastAsia="sv-SE"/>
          </w:rPr>
          <w:tab/>
        </w:r>
        <w:r w:rsidR="00CE1488" w:rsidRPr="002403EF">
          <w:rPr>
            <w:rStyle w:val="Hyperlnk"/>
            <w:noProof/>
          </w:rPr>
          <w:t>Fasdfasdf</w:t>
        </w:r>
        <w:r w:rsidR="00CE1488">
          <w:rPr>
            <w:noProof/>
            <w:webHidden/>
          </w:rPr>
          <w:tab/>
        </w:r>
        <w:r w:rsidR="00CE1488">
          <w:rPr>
            <w:noProof/>
            <w:webHidden/>
          </w:rPr>
          <w:fldChar w:fldCharType="begin"/>
        </w:r>
        <w:r w:rsidR="00CE1488">
          <w:rPr>
            <w:noProof/>
            <w:webHidden/>
          </w:rPr>
          <w:instrText xml:space="preserve"> PAGEREF _Toc357063512 \h </w:instrText>
        </w:r>
        <w:r w:rsidR="00CE1488">
          <w:rPr>
            <w:noProof/>
            <w:webHidden/>
          </w:rPr>
        </w:r>
        <w:r w:rsidR="00CE1488">
          <w:rPr>
            <w:noProof/>
            <w:webHidden/>
          </w:rPr>
          <w:fldChar w:fldCharType="separate"/>
        </w:r>
        <w:r w:rsidR="00FC0FF2">
          <w:rPr>
            <w:noProof/>
            <w:webHidden/>
          </w:rPr>
          <w:t>5</w:t>
        </w:r>
        <w:r w:rsidR="00CE1488">
          <w:rPr>
            <w:noProof/>
            <w:webHidden/>
          </w:rPr>
          <w:fldChar w:fldCharType="end"/>
        </w:r>
      </w:hyperlink>
    </w:p>
    <w:p w14:paraId="5C0F2FEB" w14:textId="77777777" w:rsidR="00CE1488" w:rsidRDefault="006B2BE5">
      <w:pPr>
        <w:pStyle w:val="Innehll1"/>
        <w:tabs>
          <w:tab w:val="left" w:pos="660"/>
          <w:tab w:val="right" w:leader="dot" w:pos="6852"/>
        </w:tabs>
        <w:rPr>
          <w:rFonts w:asciiTheme="minorHAnsi" w:hAnsiTheme="minorHAnsi"/>
          <w:b w:val="0"/>
          <w:noProof/>
          <w:sz w:val="22"/>
          <w:lang w:val="sv-SE" w:eastAsia="sv-SE"/>
        </w:rPr>
      </w:pPr>
      <w:hyperlink w:anchor="_Toc357063513" w:history="1">
        <w:r w:rsidR="00CE1488" w:rsidRPr="002403EF">
          <w:rPr>
            <w:rStyle w:val="Hyperlnk"/>
            <w:noProof/>
          </w:rPr>
          <w:t>4</w:t>
        </w:r>
        <w:r w:rsidR="00CE1488">
          <w:rPr>
            <w:rFonts w:asciiTheme="minorHAnsi" w:hAnsiTheme="minorHAnsi"/>
            <w:b w:val="0"/>
            <w:noProof/>
            <w:sz w:val="22"/>
            <w:lang w:val="sv-SE" w:eastAsia="sv-SE"/>
          </w:rPr>
          <w:tab/>
        </w:r>
        <w:r w:rsidR="00CE1488" w:rsidRPr="002403EF">
          <w:rPr>
            <w:rStyle w:val="Hyperlnk"/>
            <w:noProof/>
          </w:rPr>
          <w:t>References</w:t>
        </w:r>
        <w:r w:rsidR="00CE1488">
          <w:rPr>
            <w:noProof/>
            <w:webHidden/>
          </w:rPr>
          <w:tab/>
        </w:r>
        <w:r w:rsidR="00CE1488">
          <w:rPr>
            <w:noProof/>
            <w:webHidden/>
          </w:rPr>
          <w:fldChar w:fldCharType="begin"/>
        </w:r>
        <w:r w:rsidR="00CE1488">
          <w:rPr>
            <w:noProof/>
            <w:webHidden/>
          </w:rPr>
          <w:instrText xml:space="preserve"> PAGEREF _Toc357063513 \h </w:instrText>
        </w:r>
        <w:r w:rsidR="00CE1488">
          <w:rPr>
            <w:noProof/>
            <w:webHidden/>
          </w:rPr>
        </w:r>
        <w:r w:rsidR="00CE1488">
          <w:rPr>
            <w:noProof/>
            <w:webHidden/>
          </w:rPr>
          <w:fldChar w:fldCharType="separate"/>
        </w:r>
        <w:r w:rsidR="00FC0FF2">
          <w:rPr>
            <w:noProof/>
            <w:webHidden/>
          </w:rPr>
          <w:t>5</w:t>
        </w:r>
        <w:r w:rsidR="00CE1488">
          <w:rPr>
            <w:noProof/>
            <w:webHidden/>
          </w:rPr>
          <w:fldChar w:fldCharType="end"/>
        </w:r>
      </w:hyperlink>
    </w:p>
    <w:p w14:paraId="4DAE2EB3" w14:textId="77777777" w:rsidR="00A01D14" w:rsidRDefault="00502F9B" w:rsidP="004F6F21">
      <w:pPr>
        <w:rPr>
          <w:lang w:eastAsia="ja-JP"/>
        </w:rPr>
      </w:pPr>
      <w:r>
        <w:rPr>
          <w:rFonts w:ascii="Arial" w:eastAsiaTheme="minorEastAsia" w:hAnsi="Arial"/>
          <w:b/>
          <w:sz w:val="24"/>
          <w:lang w:eastAsia="ja-JP"/>
        </w:rPr>
        <w:fldChar w:fldCharType="end"/>
      </w:r>
    </w:p>
    <w:p w14:paraId="2E426B2F" w14:textId="77777777" w:rsidR="004F6F21" w:rsidRPr="00CE1488" w:rsidRDefault="001E6E9F" w:rsidP="004F6F21">
      <w:pPr>
        <w:rPr>
          <w:rFonts w:asciiTheme="majorHAnsi" w:hAnsiTheme="majorHAnsi" w:cstheme="majorHAnsi"/>
          <w:lang w:eastAsia="ja-JP"/>
        </w:rPr>
      </w:pPr>
      <w:r w:rsidRPr="00CE1488">
        <w:rPr>
          <w:rFonts w:asciiTheme="majorHAnsi" w:hAnsiTheme="majorHAnsi" w:cstheme="majorHAnsi"/>
          <w:lang w:eastAsia="ja-JP"/>
        </w:rPr>
        <w:t>Appended P</w:t>
      </w:r>
      <w:r w:rsidR="00CE1488">
        <w:rPr>
          <w:rFonts w:asciiTheme="majorHAnsi" w:hAnsiTheme="majorHAnsi" w:cstheme="majorHAnsi"/>
          <w:lang w:eastAsia="ja-JP"/>
        </w:rPr>
        <w:t>ublications</w:t>
      </w:r>
    </w:p>
    <w:p w14:paraId="4516C1F7" w14:textId="77777777" w:rsidR="00CE1488" w:rsidRDefault="00A01D14">
      <w:pPr>
        <w:pStyle w:val="Innehll2"/>
        <w:tabs>
          <w:tab w:val="left" w:pos="1540"/>
        </w:tabs>
        <w:rPr>
          <w:rFonts w:asciiTheme="minorHAnsi" w:eastAsiaTheme="minorEastAsia" w:hAnsiTheme="minorHAnsi"/>
          <w:noProof/>
          <w:lang w:val="sv-SE" w:eastAsia="sv-SE"/>
        </w:rPr>
      </w:pPr>
      <w:r>
        <w:fldChar w:fldCharType="begin"/>
      </w:r>
      <w:r>
        <w:instrText xml:space="preserve"> TOC \n \h \z \t "Paper_numbering;2" </w:instrText>
      </w:r>
      <w:r>
        <w:fldChar w:fldCharType="separate"/>
      </w:r>
      <w:hyperlink w:anchor="_Toc357063317" w:history="1">
        <w:r w:rsidR="00CE1488" w:rsidRPr="000B7B4F">
          <w:rPr>
            <w:rStyle w:val="Hyperlnk"/>
            <w:b/>
            <w:noProof/>
          </w:rPr>
          <w:t>Paper A.</w:t>
        </w:r>
        <w:r w:rsidR="00CE1488">
          <w:rPr>
            <w:rFonts w:asciiTheme="minorHAnsi" w:eastAsiaTheme="minorEastAsia" w:hAnsiTheme="minorHAnsi"/>
            <w:noProof/>
            <w:lang w:val="sv-SE" w:eastAsia="sv-SE"/>
          </w:rPr>
          <w:tab/>
        </w:r>
        <w:r w:rsidR="00CE1488" w:rsidRPr="000B7B4F">
          <w:rPr>
            <w:rStyle w:val="Hyperlnk"/>
            <w:noProof/>
          </w:rPr>
          <w:t>Title of paper one</w:t>
        </w:r>
      </w:hyperlink>
    </w:p>
    <w:p w14:paraId="151BFD0C" w14:textId="77777777" w:rsidR="00CE1488" w:rsidRDefault="006B2BE5">
      <w:pPr>
        <w:pStyle w:val="Innehll2"/>
        <w:tabs>
          <w:tab w:val="left" w:pos="1540"/>
        </w:tabs>
        <w:rPr>
          <w:rFonts w:asciiTheme="minorHAnsi" w:eastAsiaTheme="minorEastAsia" w:hAnsiTheme="minorHAnsi"/>
          <w:noProof/>
          <w:lang w:val="sv-SE" w:eastAsia="sv-SE"/>
        </w:rPr>
      </w:pPr>
      <w:hyperlink w:anchor="_Toc357063318" w:history="1">
        <w:r w:rsidR="00CE1488" w:rsidRPr="000B7B4F">
          <w:rPr>
            <w:rStyle w:val="Hyperlnk"/>
            <w:b/>
            <w:noProof/>
          </w:rPr>
          <w:t>Paper B.</w:t>
        </w:r>
        <w:r w:rsidR="00CE1488">
          <w:rPr>
            <w:rFonts w:asciiTheme="minorHAnsi" w:eastAsiaTheme="minorEastAsia" w:hAnsiTheme="minorHAnsi"/>
            <w:noProof/>
            <w:lang w:val="sv-SE" w:eastAsia="sv-SE"/>
          </w:rPr>
          <w:tab/>
        </w:r>
        <w:r w:rsidR="00CE1488" w:rsidRPr="000B7B4F">
          <w:rPr>
            <w:rStyle w:val="Hyperlnk"/>
            <w:noProof/>
          </w:rPr>
          <w:t>Title of paper two</w:t>
        </w:r>
      </w:hyperlink>
    </w:p>
    <w:p w14:paraId="6DC76071" w14:textId="77777777" w:rsidR="00CE1488" w:rsidRDefault="006B2BE5">
      <w:pPr>
        <w:pStyle w:val="Innehll2"/>
        <w:tabs>
          <w:tab w:val="left" w:pos="1540"/>
        </w:tabs>
        <w:rPr>
          <w:rFonts w:asciiTheme="minorHAnsi" w:eastAsiaTheme="minorEastAsia" w:hAnsiTheme="minorHAnsi"/>
          <w:noProof/>
          <w:lang w:val="sv-SE" w:eastAsia="sv-SE"/>
        </w:rPr>
      </w:pPr>
      <w:hyperlink w:anchor="_Toc357063319" w:history="1">
        <w:r w:rsidR="00CE1488" w:rsidRPr="000B7B4F">
          <w:rPr>
            <w:rStyle w:val="Hyperlnk"/>
            <w:b/>
            <w:noProof/>
          </w:rPr>
          <w:t>Paper C.</w:t>
        </w:r>
        <w:r w:rsidR="00CE1488">
          <w:rPr>
            <w:rFonts w:asciiTheme="minorHAnsi" w:eastAsiaTheme="minorEastAsia" w:hAnsiTheme="minorHAnsi"/>
            <w:noProof/>
            <w:lang w:val="sv-SE" w:eastAsia="sv-SE"/>
          </w:rPr>
          <w:tab/>
        </w:r>
        <w:r w:rsidR="00CE1488" w:rsidRPr="000B7B4F">
          <w:rPr>
            <w:rStyle w:val="Hyperlnk"/>
            <w:noProof/>
          </w:rPr>
          <w:t>Sdgdfg</w:t>
        </w:r>
      </w:hyperlink>
    </w:p>
    <w:p w14:paraId="14CBB9E7" w14:textId="77777777" w:rsidR="00CE1488" w:rsidRDefault="006B2BE5">
      <w:pPr>
        <w:pStyle w:val="Innehll2"/>
        <w:rPr>
          <w:rFonts w:asciiTheme="minorHAnsi" w:eastAsiaTheme="minorEastAsia" w:hAnsiTheme="minorHAnsi"/>
          <w:noProof/>
          <w:lang w:val="sv-SE" w:eastAsia="sv-SE"/>
        </w:rPr>
      </w:pPr>
      <w:hyperlink w:anchor="_Toc357063320" w:history="1">
        <w:r w:rsidR="00CE1488" w:rsidRPr="000B7B4F">
          <w:rPr>
            <w:rStyle w:val="Hyperlnk"/>
            <w:b/>
            <w:noProof/>
          </w:rPr>
          <w:t>Paper D.</w:t>
        </w:r>
      </w:hyperlink>
    </w:p>
    <w:p w14:paraId="66A7874A" w14:textId="77777777" w:rsidR="00A01D14" w:rsidRDefault="00A01D14" w:rsidP="004F6F21">
      <w:pPr>
        <w:sectPr w:rsidR="00A01D14" w:rsidSect="003F6611">
          <w:headerReference w:type="default" r:id="rId17"/>
          <w:type w:val="oddPage"/>
          <w:pgSz w:w="9356" w:h="13721"/>
          <w:pgMar w:top="1134" w:right="1247" w:bottom="1531" w:left="1247" w:header="709" w:footer="709" w:gutter="0"/>
          <w:pgNumType w:fmt="lowerRoman"/>
          <w:cols w:space="708"/>
          <w:titlePg/>
          <w:docGrid w:linePitch="360"/>
        </w:sectPr>
      </w:pPr>
      <w:r>
        <w:fldChar w:fldCharType="end"/>
      </w:r>
    </w:p>
    <w:p w14:paraId="43FE20D0" w14:textId="77777777" w:rsidR="00780664" w:rsidRPr="00FC629B" w:rsidRDefault="00B255B2" w:rsidP="004F6F21">
      <w:pPr>
        <w:pStyle w:val="Rubrik1"/>
      </w:pPr>
      <w:bookmarkStart w:id="26" w:name="_Toc355255657"/>
      <w:bookmarkStart w:id="27" w:name="_Toc355255988"/>
      <w:bookmarkStart w:id="28" w:name="_Toc357063506"/>
      <w:r w:rsidRPr="00FC629B">
        <w:lastRenderedPageBreak/>
        <w:t>Introduction</w:t>
      </w:r>
      <w:bookmarkEnd w:id="26"/>
      <w:bookmarkEnd w:id="27"/>
      <w:bookmarkEnd w:id="28"/>
    </w:p>
    <w:p w14:paraId="073D99DE" w14:textId="77777777" w:rsidR="003A457D" w:rsidRPr="00A76F2C" w:rsidRDefault="003A457D" w:rsidP="004F6F21">
      <w:r w:rsidRPr="00A76F2C">
        <w:t xml:space="preserve">On </w:t>
      </w:r>
      <w:r w:rsidRPr="004F6F21">
        <w:t>the Insert tab, the galleries include items that are designed to coordinate with the overall look of your document. You can use these galleries to insert tables, headers</w:t>
      </w:r>
      <w:r w:rsidRPr="00A76F2C">
        <w:t>, footers, lists, cover pages, and other document building blocks. When you create pictures, charts, or diagrams, they also coordinate with your current document look.</w:t>
      </w:r>
    </w:p>
    <w:p w14:paraId="61448601" w14:textId="77777777" w:rsidR="00FC629B" w:rsidRPr="00775B14" w:rsidRDefault="00780664" w:rsidP="004F6F21">
      <w:pPr>
        <w:pStyle w:val="Rubrik2"/>
      </w:pPr>
      <w:bookmarkStart w:id="29" w:name="_Toc355255658"/>
      <w:bookmarkStart w:id="30" w:name="_Toc355255989"/>
      <w:bookmarkStart w:id="31" w:name="_Toc357063507"/>
      <w:r w:rsidRPr="00775B14">
        <w:t>This is heading two</w:t>
      </w:r>
      <w:bookmarkEnd w:id="29"/>
      <w:bookmarkEnd w:id="30"/>
      <w:bookmarkEnd w:id="31"/>
    </w:p>
    <w:p w14:paraId="1CD5C296" w14:textId="77777777" w:rsidR="003A457D" w:rsidRDefault="003A457D" w:rsidP="004F6F21">
      <w:r w:rsidRPr="00A76F2C">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w:t>
      </w:r>
    </w:p>
    <w:p w14:paraId="4F96AF63" w14:textId="77777777" w:rsidR="00780664" w:rsidRPr="00FC629B" w:rsidRDefault="00780664" w:rsidP="004F6F21">
      <w:pPr>
        <w:pStyle w:val="Rubrik3"/>
      </w:pPr>
      <w:r w:rsidRPr="00FC629B">
        <w:t>And heading three</w:t>
      </w:r>
    </w:p>
    <w:p w14:paraId="62D339F6" w14:textId="77777777" w:rsidR="006752E0" w:rsidRDefault="006752E0" w:rsidP="004F6F21">
      <w:pPr>
        <w:rPr>
          <w:noProof/>
        </w:rPr>
      </w:pPr>
      <w:r>
        <w:rPr>
          <w:noProof/>
        </w:rPr>
        <w:t>Lorem ipsum dolor sit amet, consectetuer adipiscing elit. Maecenas porttitor congue massa. Fusce posuere, magna sed pulvinar ultricies, purus lectus malesuada libero, sit amet commodo magna eros quis urna.</w:t>
      </w:r>
    </w:p>
    <w:p w14:paraId="5C6379C4" w14:textId="77777777" w:rsidR="006752E0" w:rsidRDefault="006752E0" w:rsidP="004F6F21">
      <w:pPr>
        <w:rPr>
          <w:noProof/>
        </w:rPr>
      </w:pPr>
      <w:r>
        <w:rPr>
          <w:noProof/>
        </w:rPr>
        <w:t>Nunc viverra imperdiet enim. Fusce est. Vivamus a tellus.</w:t>
      </w:r>
    </w:p>
    <w:p w14:paraId="6F434784"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031B81B4" w14:textId="77777777" w:rsidR="006752E0" w:rsidRDefault="006752E0" w:rsidP="004F6F21">
      <w:pPr>
        <w:rPr>
          <w:noProof/>
        </w:rPr>
      </w:pPr>
      <w:r>
        <w:rPr>
          <w:noProof/>
        </w:rPr>
        <w:t>Aenean nec lorem. In porttitor. Donec laoreet nonummy augue.</w:t>
      </w:r>
    </w:p>
    <w:p w14:paraId="514B757C" w14:textId="77777777" w:rsidR="006752E0" w:rsidRDefault="006752E0" w:rsidP="004F6F21">
      <w:pPr>
        <w:rPr>
          <w:noProof/>
        </w:rPr>
      </w:pPr>
      <w:r>
        <w:rPr>
          <w:noProof/>
        </w:rPr>
        <w:t>Suspendisse dui purus, scelerisque at, vulputate vitae, pretium mattis, nunc. Mauris eget neque at sem venenatis eleifend. Ut nonummy.</w:t>
      </w:r>
    </w:p>
    <w:p w14:paraId="56E6FE80" w14:textId="77777777" w:rsidR="006752E0" w:rsidRPr="009E4C68" w:rsidRDefault="006752E0" w:rsidP="004F6F21">
      <w:pPr>
        <w:rPr>
          <w:noProof/>
          <w:lang w:val="sv-SE"/>
        </w:rPr>
      </w:pPr>
      <w:r>
        <w:rPr>
          <w:noProof/>
        </w:rPr>
        <w:t xml:space="preserve">Fusce aliquet pede non pede. Suspendisse dapibus lorem pellentesque magna. </w:t>
      </w:r>
      <w:r w:rsidRPr="009E4C68">
        <w:rPr>
          <w:noProof/>
          <w:lang w:val="sv-SE"/>
        </w:rPr>
        <w:t>Integer nulla.</w:t>
      </w:r>
    </w:p>
    <w:p w14:paraId="76BE46EB" w14:textId="77777777" w:rsidR="006752E0" w:rsidRDefault="006752E0" w:rsidP="004F6F21">
      <w:pPr>
        <w:rPr>
          <w:noProof/>
        </w:rPr>
      </w:pPr>
      <w:r w:rsidRPr="009E4C68">
        <w:rPr>
          <w:noProof/>
          <w:lang w:val="sv-SE"/>
        </w:rPr>
        <w:t xml:space="preserve">Donec blandit feugiat ligula. Donec hendrerit, felis et imperdiet euismod, purus ipsum pretium metus, in lacinia nulla nisl eget sapien. </w:t>
      </w:r>
      <w:r>
        <w:rPr>
          <w:noProof/>
        </w:rPr>
        <w:t>Donec ut est in lectus consequat consequat.</w:t>
      </w:r>
    </w:p>
    <w:p w14:paraId="7CB39E14" w14:textId="77777777" w:rsidR="006752E0" w:rsidRDefault="006752E0" w:rsidP="004F6F21">
      <w:pPr>
        <w:rPr>
          <w:noProof/>
        </w:rPr>
      </w:pPr>
      <w:r>
        <w:rPr>
          <w:noProof/>
        </w:rPr>
        <w:lastRenderedPageBreak/>
        <w:t>Lorem ipsum dolor sit amet, consectetuer adipiscing elit. Maecenas porttitor congue massa. Fusce posuere, magna sed pulvinar ultricies, purus lectus malesuada libero, sit amet commodo magna eros quis urna.</w:t>
      </w:r>
    </w:p>
    <w:p w14:paraId="11C45716" w14:textId="77777777" w:rsidR="006752E0" w:rsidRDefault="006752E0" w:rsidP="004F6F21">
      <w:pPr>
        <w:rPr>
          <w:noProof/>
        </w:rPr>
      </w:pPr>
      <w:r>
        <w:rPr>
          <w:noProof/>
        </w:rPr>
        <w:t>Nunc viverra imperdiet enim. Fusce est. Vivamus a tellus.</w:t>
      </w:r>
    </w:p>
    <w:p w14:paraId="344D972C"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1FAD44F5" w14:textId="77777777" w:rsidR="006752E0" w:rsidRDefault="006752E0" w:rsidP="004F6F21">
      <w:pPr>
        <w:rPr>
          <w:noProof/>
        </w:rPr>
      </w:pPr>
      <w:r>
        <w:rPr>
          <w:noProof/>
        </w:rPr>
        <w:t>Aenean nec lorem. In porttitor. Donec laoreet nonummy augue.</w:t>
      </w:r>
    </w:p>
    <w:p w14:paraId="553B39E7" w14:textId="77777777" w:rsidR="006752E0" w:rsidRDefault="006752E0" w:rsidP="004F6F21">
      <w:pPr>
        <w:rPr>
          <w:noProof/>
        </w:rPr>
      </w:pPr>
      <w:r>
        <w:rPr>
          <w:noProof/>
        </w:rPr>
        <w:t>Suspendisse dui purus, scelerisque at, vulputate vitae, pretium mattis, nunc. Mauris eget neque at sem venenatis eleifend. Ut nonummy.</w:t>
      </w:r>
    </w:p>
    <w:p w14:paraId="5C293705" w14:textId="77777777" w:rsidR="006752E0" w:rsidRDefault="006752E0" w:rsidP="004F6F21">
      <w:pPr>
        <w:rPr>
          <w:noProof/>
        </w:rPr>
      </w:pPr>
      <w:r>
        <w:rPr>
          <w:noProof/>
        </w:rPr>
        <w:t>Fusce aliquet pede non pede. Suspendisse dapibus lorem pellentesque magna.</w:t>
      </w:r>
    </w:p>
    <w:p w14:paraId="3430AE6F" w14:textId="77777777" w:rsidR="005401D1" w:rsidRDefault="005401D1" w:rsidP="004F6F21">
      <w:r>
        <w:rPr>
          <w:noProof/>
          <w:lang w:val="sv-SE" w:eastAsia="sv-SE"/>
        </w:rPr>
        <w:drawing>
          <wp:inline distT="0" distB="0" distL="0" distR="0" wp14:anchorId="190A07E2" wp14:editId="30DD26D8">
            <wp:extent cx="4357370" cy="2319020"/>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TW_BG.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57370" cy="2319020"/>
                    </a:xfrm>
                    <a:prstGeom prst="rect">
                      <a:avLst/>
                    </a:prstGeom>
                  </pic:spPr>
                </pic:pic>
              </a:graphicData>
            </a:graphic>
          </wp:inline>
        </w:drawing>
      </w:r>
    </w:p>
    <w:p w14:paraId="4AA09637" w14:textId="77777777" w:rsidR="005401D1" w:rsidRPr="006752E0" w:rsidRDefault="005401D1" w:rsidP="004F6F21">
      <w:pPr>
        <w:pStyle w:val="Beskrivning"/>
      </w:pPr>
      <w:r w:rsidRPr="006752E0">
        <w:t xml:space="preserve">Figure </w:t>
      </w:r>
      <w:r w:rsidR="0074721E" w:rsidRPr="006752E0">
        <w:fldChar w:fldCharType="begin"/>
      </w:r>
      <w:r w:rsidR="0074721E" w:rsidRPr="006752E0">
        <w:instrText xml:space="preserve"> SEQ Figure \* ARABIC </w:instrText>
      </w:r>
      <w:r w:rsidR="0074721E" w:rsidRPr="006752E0">
        <w:fldChar w:fldCharType="separate"/>
      </w:r>
      <w:r w:rsidR="00DC0DC2">
        <w:rPr>
          <w:noProof/>
        </w:rPr>
        <w:t>1</w:t>
      </w:r>
      <w:r w:rsidR="0074721E" w:rsidRPr="006752E0">
        <w:fldChar w:fldCharType="end"/>
      </w:r>
      <w:r w:rsidRPr="006752E0">
        <w:t>: This is the caption font</w:t>
      </w:r>
    </w:p>
    <w:p w14:paraId="0DAF972C" w14:textId="77777777" w:rsidR="006752E0" w:rsidRPr="00A76F2C" w:rsidRDefault="00D27F27" w:rsidP="004F6F21">
      <w:r w:rsidRPr="00A76F2C">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244728A3" w14:textId="77777777" w:rsidR="006752E0" w:rsidRPr="00A76F2C" w:rsidRDefault="006752E0" w:rsidP="004F6F21">
      <w:r w:rsidRPr="00A76F2C">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58EEAACA" w14:textId="77777777" w:rsidR="00D27F27" w:rsidRPr="00A76F2C" w:rsidRDefault="00D27F27" w:rsidP="004F6F21">
      <w:r w:rsidRPr="00A76F2C">
        <w:lastRenderedPageBreak/>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14:paraId="571ADC5A" w14:textId="77777777" w:rsidR="00D60A89" w:rsidRDefault="00D27F27" w:rsidP="004F6F21">
      <w:r w:rsidRPr="00A76F2C">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14:paraId="3C8441C9" w14:textId="77777777" w:rsidR="00CE1488" w:rsidRDefault="00CE1488" w:rsidP="004F6F21">
      <w:pPr>
        <w:sectPr w:rsidR="00CE1488" w:rsidSect="00D60A89">
          <w:type w:val="oddPage"/>
          <w:pgSz w:w="9356" w:h="13721"/>
          <w:pgMar w:top="1134" w:right="1247" w:bottom="1531" w:left="1247" w:header="709" w:footer="709" w:gutter="0"/>
          <w:cols w:space="708"/>
          <w:titlePg/>
          <w:docGrid w:linePitch="360"/>
        </w:sectPr>
      </w:pPr>
    </w:p>
    <w:p w14:paraId="38DC94BC" w14:textId="77777777" w:rsidR="006752E0" w:rsidRDefault="00CE1488" w:rsidP="00CE1488">
      <w:pPr>
        <w:pStyle w:val="Rubrik1"/>
      </w:pPr>
      <w:bookmarkStart w:id="32" w:name="_Toc357063508"/>
      <w:r>
        <w:lastRenderedPageBreak/>
        <w:t>gdsfgdf</w:t>
      </w:r>
      <w:bookmarkEnd w:id="32"/>
    </w:p>
    <w:p w14:paraId="0142CC8A" w14:textId="77777777" w:rsidR="00CE1488" w:rsidRDefault="00CE1488" w:rsidP="00CE1488">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14:paraId="7AAD6E3F" w14:textId="77777777" w:rsidR="00CE1488" w:rsidRDefault="00CE1488" w:rsidP="00CE1488">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6A6B55DB" w14:textId="77777777" w:rsidR="00CE1488" w:rsidRDefault="00CE1488" w:rsidP="00CE1488">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14:paraId="32C99863" w14:textId="77777777" w:rsidR="00CE1488" w:rsidRPr="00CE1488" w:rsidRDefault="00CE1488" w:rsidP="00CE1488">
      <w:pPr>
        <w:pStyle w:val="Rubrik2"/>
      </w:pPr>
      <w:bookmarkStart w:id="33" w:name="_Toc357063509"/>
      <w:r w:rsidRPr="00CE1488">
        <w:t>fghfd</w:t>
      </w:r>
      <w:bookmarkEnd w:id="33"/>
    </w:p>
    <w:p w14:paraId="7AE7E208" w14:textId="77777777" w:rsidR="00CE1488" w:rsidRDefault="00CE1488" w:rsidP="00CE1488">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14:paraId="2CD74578" w14:textId="77777777" w:rsidR="00CE1488" w:rsidRDefault="00CE1488" w:rsidP="00CE1488">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5990CA1C" w14:textId="77777777" w:rsidR="00CE1488" w:rsidRDefault="00CE1488" w:rsidP="00CE1488">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14:paraId="22A672E2" w14:textId="77777777" w:rsidR="00CE1488" w:rsidRDefault="00CE1488" w:rsidP="00CE1488"/>
    <w:p w14:paraId="6692125A" w14:textId="77777777" w:rsidR="00CE1488" w:rsidRDefault="00CE1488" w:rsidP="00CE1488">
      <w:pPr>
        <w:pStyle w:val="Rubrik3"/>
      </w:pPr>
      <w:r>
        <w:t>ghfgh</w:t>
      </w:r>
    </w:p>
    <w:p w14:paraId="0CD70720" w14:textId="77777777" w:rsidR="00CE1488" w:rsidRPr="00CE1488" w:rsidRDefault="00CE1488" w:rsidP="00CE1488">
      <w:pPr>
        <w:sectPr w:rsidR="00CE1488" w:rsidRPr="00CE1488" w:rsidSect="00D60A89">
          <w:type w:val="oddPage"/>
          <w:pgSz w:w="9356" w:h="13721"/>
          <w:pgMar w:top="1134" w:right="1247" w:bottom="1531" w:left="1247" w:header="709" w:footer="709" w:gutter="0"/>
          <w:cols w:space="708"/>
          <w:titlePg/>
          <w:docGrid w:linePitch="360"/>
        </w:sectPr>
      </w:pPr>
      <w:r>
        <w:t>‘¨fdgdsfgdsfgd</w:t>
      </w:r>
    </w:p>
    <w:p w14:paraId="303916D7" w14:textId="77777777" w:rsidR="00B255B2" w:rsidRPr="006752E0" w:rsidRDefault="00B255B2" w:rsidP="004F6F21">
      <w:pPr>
        <w:pStyle w:val="Rubrik1"/>
      </w:pPr>
      <w:bookmarkStart w:id="34" w:name="_Toc355255992"/>
      <w:bookmarkStart w:id="35" w:name="_Toc357063510"/>
      <w:r w:rsidRPr="006752E0">
        <w:lastRenderedPageBreak/>
        <w:t>Results</w:t>
      </w:r>
      <w:bookmarkEnd w:id="34"/>
      <w:bookmarkEnd w:id="35"/>
    </w:p>
    <w:p w14:paraId="192E0322" w14:textId="77777777" w:rsidR="00775B14" w:rsidRDefault="00B255B2" w:rsidP="004F6F21">
      <w:r w:rsidRPr="00A76F2C">
        <w:t xml:space="preserve">On the Insert tab, the galleries include items that are designed to coordinate with the overall look of your document. </w:t>
      </w:r>
    </w:p>
    <w:p w14:paraId="153AFEB4" w14:textId="77777777" w:rsidR="004F6F21" w:rsidRDefault="004F6F21" w:rsidP="004F6F21">
      <w:pPr>
        <w:pStyle w:val="Rubrik2"/>
      </w:pPr>
      <w:bookmarkStart w:id="36" w:name="_Toc357063511"/>
      <w:r>
        <w:t>Fghdf</w:t>
      </w:r>
      <w:bookmarkEnd w:id="36"/>
    </w:p>
    <w:p w14:paraId="134A0095" w14:textId="77777777" w:rsidR="00172F51" w:rsidRPr="00172F51" w:rsidRDefault="00172F51" w:rsidP="00172F51">
      <w:r>
        <w:t>sdfsdf</w:t>
      </w:r>
    </w:p>
    <w:p w14:paraId="190508A8" w14:textId="77777777" w:rsidR="00172F51" w:rsidRDefault="00172F51" w:rsidP="00172F51">
      <w:pPr>
        <w:pStyle w:val="Rubrik2"/>
      </w:pPr>
      <w:bookmarkStart w:id="37" w:name="_Toc357063512"/>
      <w:r>
        <w:t>Fasdfasdf</w:t>
      </w:r>
      <w:bookmarkEnd w:id="37"/>
    </w:p>
    <w:p w14:paraId="7129D52B" w14:textId="77777777" w:rsidR="00172F51" w:rsidRPr="00172F51" w:rsidRDefault="00172F51" w:rsidP="00172F51">
      <w:r>
        <w:t>dsafsadf</w:t>
      </w:r>
    </w:p>
    <w:p w14:paraId="6CE3BF0A" w14:textId="77777777" w:rsidR="004F6F21" w:rsidRDefault="004F6F21" w:rsidP="004F6F21">
      <w:pPr>
        <w:pStyle w:val="Rubrik3"/>
      </w:pPr>
      <w:r w:rsidRPr="004F6F21">
        <w:t>Dsfg</w:t>
      </w:r>
    </w:p>
    <w:p w14:paraId="7824DC8A" w14:textId="77777777" w:rsidR="00172F51" w:rsidRPr="00172F51" w:rsidRDefault="00172F51" w:rsidP="00172F51">
      <w:r>
        <w:t xml:space="preserve">Asdfsadfasdf </w:t>
      </w:r>
    </w:p>
    <w:p w14:paraId="392D885A" w14:textId="77777777" w:rsidR="00B306B2" w:rsidRDefault="00172F51" w:rsidP="00172F51">
      <w:pPr>
        <w:pStyle w:val="Rubrik4"/>
      </w:pPr>
      <w:r>
        <w:t>Asdf</w:t>
      </w:r>
    </w:p>
    <w:p w14:paraId="22D4C607" w14:textId="77777777" w:rsidR="00172F51" w:rsidRPr="00172F51" w:rsidRDefault="00172F51" w:rsidP="00172F51">
      <w:r>
        <w:t xml:space="preserve">Asd  </w:t>
      </w:r>
    </w:p>
    <w:p w14:paraId="57BDD282" w14:textId="77777777" w:rsidR="00172F51" w:rsidRPr="00172F51" w:rsidRDefault="00172F51" w:rsidP="00172F51">
      <w:pPr>
        <w:pStyle w:val="Rubrik4"/>
      </w:pPr>
      <w:r>
        <w:t>asdfasdf</w:t>
      </w:r>
    </w:p>
    <w:p w14:paraId="2841A882" w14:textId="77777777" w:rsidR="00B255B2" w:rsidRPr="00A76F2C" w:rsidRDefault="00B255B2" w:rsidP="004F6F21"/>
    <w:p w14:paraId="79EA508D" w14:textId="77777777" w:rsidR="0054117F" w:rsidRPr="00A76F2C" w:rsidRDefault="0054117F" w:rsidP="004F6F21">
      <w:pPr>
        <w:sectPr w:rsidR="0054117F" w:rsidRPr="00A76F2C" w:rsidSect="00D60A89">
          <w:headerReference w:type="default" r:id="rId19"/>
          <w:type w:val="oddPage"/>
          <w:pgSz w:w="9356" w:h="13721"/>
          <w:pgMar w:top="1134" w:right="1247" w:bottom="1531" w:left="1247" w:header="709" w:footer="709" w:gutter="0"/>
          <w:cols w:space="708"/>
          <w:titlePg/>
          <w:docGrid w:linePitch="360"/>
        </w:sectPr>
      </w:pPr>
    </w:p>
    <w:p w14:paraId="2D211C72" w14:textId="77777777" w:rsidR="0054117F" w:rsidRPr="00A76F2C" w:rsidRDefault="0054117F" w:rsidP="004F6F21">
      <w:pPr>
        <w:pStyle w:val="Rubrik1"/>
      </w:pPr>
      <w:bookmarkStart w:id="38" w:name="_Toc357063513"/>
      <w:r w:rsidRPr="00A76F2C">
        <w:lastRenderedPageBreak/>
        <w:t>References</w:t>
      </w:r>
      <w:bookmarkEnd w:id="38"/>
    </w:p>
    <w:p w14:paraId="6A4D188E" w14:textId="77777777" w:rsidR="0054117F" w:rsidRPr="00A76F2C" w:rsidRDefault="00836D87" w:rsidP="004F6F21">
      <w:r>
        <w:t>A</w:t>
      </w:r>
      <w:r w:rsidR="0054117F" w:rsidRPr="00A76F2C">
        <w:t xml:space="preserve"> common referencing system should be used (e.g. </w:t>
      </w:r>
      <w:r w:rsidR="00CA0BC1">
        <w:t>H</w:t>
      </w:r>
      <w:r w:rsidR="0054117F" w:rsidRPr="00A76F2C">
        <w:t>arvard, IEEE, …)</w:t>
      </w:r>
      <w:r w:rsidR="00877CEA">
        <w:t>.</w:t>
      </w:r>
      <w:r w:rsidR="0054117F" w:rsidRPr="00A76F2C">
        <w:t xml:space="preserve"> Use of reference managing software is recommended. Contect </w:t>
      </w:r>
      <w:r w:rsidR="00877CEA">
        <w:t>S</w:t>
      </w:r>
      <w:r w:rsidR="0054117F" w:rsidRPr="00A76F2C">
        <w:t xml:space="preserve">ervicedesk for installation of ENDNOTE reference manager. </w:t>
      </w:r>
    </w:p>
    <w:p w14:paraId="2AB3E2F1" w14:textId="77777777" w:rsidR="0054117F" w:rsidRPr="00A76F2C" w:rsidRDefault="0054117F" w:rsidP="004F6F21"/>
    <w:p w14:paraId="52160BD8" w14:textId="77777777" w:rsidR="0054117F" w:rsidRPr="00A76F2C" w:rsidRDefault="0054117F" w:rsidP="004F6F21">
      <w:pPr>
        <w:sectPr w:rsidR="0054117F" w:rsidRPr="00A76F2C" w:rsidSect="00D60A89">
          <w:type w:val="oddPage"/>
          <w:pgSz w:w="9356" w:h="13721"/>
          <w:pgMar w:top="1134" w:right="1247" w:bottom="1531" w:left="1247" w:header="709" w:footer="709" w:gutter="0"/>
          <w:cols w:space="708"/>
          <w:titlePg/>
          <w:docGrid w:linePitch="360"/>
        </w:sectPr>
      </w:pPr>
    </w:p>
    <w:p w14:paraId="32D14492" w14:textId="77777777" w:rsidR="00B255B2" w:rsidRPr="00A76F2C" w:rsidRDefault="00B255B2" w:rsidP="004F6F21">
      <w:bookmarkStart w:id="39" w:name="_Toc355255996"/>
    </w:p>
    <w:p w14:paraId="21406C7C" w14:textId="77777777" w:rsidR="00B255B2" w:rsidRPr="00A76F2C" w:rsidRDefault="00B255B2" w:rsidP="004F6F21"/>
    <w:p w14:paraId="3F8E838D" w14:textId="77777777" w:rsidR="00B255B2" w:rsidRPr="00A76F2C" w:rsidRDefault="00B255B2" w:rsidP="004F6F21"/>
    <w:p w14:paraId="59597C08" w14:textId="77777777" w:rsidR="00B255B2" w:rsidRPr="00A76F2C" w:rsidRDefault="00B255B2" w:rsidP="004F6F21"/>
    <w:p w14:paraId="58F82781" w14:textId="77777777" w:rsidR="00B255B2" w:rsidRPr="00A76F2C" w:rsidRDefault="00B255B2" w:rsidP="004F6F21"/>
    <w:p w14:paraId="43106F95" w14:textId="77777777" w:rsidR="00B255B2" w:rsidRPr="00A76F2C" w:rsidRDefault="00B255B2" w:rsidP="004F6F21"/>
    <w:p w14:paraId="68957A4C" w14:textId="77777777" w:rsidR="00B255B2" w:rsidRPr="00A76F2C" w:rsidRDefault="00B255B2" w:rsidP="004F6F21"/>
    <w:p w14:paraId="4981A746" w14:textId="77777777" w:rsidR="00B255B2" w:rsidRPr="00A76F2C" w:rsidRDefault="00B255B2" w:rsidP="004F6F21"/>
    <w:p w14:paraId="0DFB1754" w14:textId="77777777" w:rsidR="00B255B2" w:rsidRPr="00A76F2C" w:rsidRDefault="00B255B2" w:rsidP="004F6F21"/>
    <w:p w14:paraId="74BA9E65" w14:textId="77777777" w:rsidR="00B255B2" w:rsidRPr="00A76F2C" w:rsidRDefault="00B255B2" w:rsidP="004F6F21"/>
    <w:p w14:paraId="365B8154" w14:textId="77777777" w:rsidR="00B255B2" w:rsidRPr="00A76F2C" w:rsidRDefault="00B255B2" w:rsidP="004F6F21"/>
    <w:p w14:paraId="6F7D3813" w14:textId="77777777" w:rsidR="00D407D1" w:rsidRDefault="00B255B2" w:rsidP="0081692B">
      <w:pPr>
        <w:jc w:val="center"/>
        <w:rPr>
          <w:rFonts w:asciiTheme="majorHAnsi" w:hAnsiTheme="majorHAnsi" w:cstheme="majorHAnsi"/>
          <w:b/>
          <w:sz w:val="34"/>
          <w:szCs w:val="34"/>
        </w:rPr>
      </w:pPr>
      <w:bookmarkStart w:id="40" w:name="_Toc355256710"/>
      <w:r w:rsidRPr="003831E8">
        <w:rPr>
          <w:rFonts w:asciiTheme="majorHAnsi" w:hAnsiTheme="majorHAnsi" w:cstheme="majorHAnsi"/>
          <w:b/>
          <w:sz w:val="34"/>
          <w:szCs w:val="34"/>
        </w:rPr>
        <w:t>Appended Papers</w:t>
      </w:r>
      <w:bookmarkEnd w:id="39"/>
      <w:bookmarkEnd w:id="40"/>
    </w:p>
    <w:p w14:paraId="31DD1276" w14:textId="77777777" w:rsidR="00D407D1" w:rsidRDefault="00D407D1">
      <w:pPr>
        <w:spacing w:line="276" w:lineRule="auto"/>
        <w:jc w:val="left"/>
        <w:rPr>
          <w:rFonts w:asciiTheme="majorHAnsi" w:hAnsiTheme="majorHAnsi" w:cstheme="majorHAnsi"/>
          <w:b/>
          <w:sz w:val="34"/>
          <w:szCs w:val="34"/>
        </w:rPr>
      </w:pPr>
      <w:r>
        <w:rPr>
          <w:rFonts w:asciiTheme="majorHAnsi" w:hAnsiTheme="majorHAnsi" w:cstheme="majorHAnsi"/>
          <w:b/>
          <w:sz w:val="34"/>
          <w:szCs w:val="34"/>
        </w:rPr>
        <w:br w:type="page"/>
      </w:r>
    </w:p>
    <w:p w14:paraId="0919FF87" w14:textId="77777777" w:rsidR="00EF6B3D" w:rsidRDefault="00EF6B3D" w:rsidP="00EF6B3D">
      <w:pPr>
        <w:pStyle w:val="Rubrik2"/>
        <w:numPr>
          <w:ilvl w:val="0"/>
          <w:numId w:val="0"/>
        </w:numPr>
        <w:jc w:val="center"/>
        <w:rPr>
          <w:rFonts w:ascii="Arial" w:hAnsi="Arial" w:cs="Arial"/>
          <w:sz w:val="34"/>
          <w:szCs w:val="34"/>
        </w:rPr>
      </w:pPr>
    </w:p>
    <w:p w14:paraId="456C9C88" w14:textId="77777777" w:rsidR="00EF6B3D" w:rsidRDefault="00EF6B3D" w:rsidP="00EF6B3D"/>
    <w:p w14:paraId="72BDF9F9" w14:textId="77777777" w:rsidR="00EF6B3D" w:rsidRDefault="00EF6B3D" w:rsidP="00EF6B3D"/>
    <w:p w14:paraId="7D2BCD39" w14:textId="77777777" w:rsidR="00EF6B3D" w:rsidRDefault="00EF6B3D" w:rsidP="00EF6B3D"/>
    <w:p w14:paraId="146D0902" w14:textId="77777777" w:rsidR="00EF6B3D" w:rsidRDefault="00EF6B3D" w:rsidP="00EF6B3D"/>
    <w:p w14:paraId="35FF4A99" w14:textId="77777777" w:rsidR="00EF6B3D" w:rsidRPr="00B7100D" w:rsidRDefault="00EF6B3D" w:rsidP="00EF6B3D">
      <w:pPr>
        <w:rPr>
          <w:b/>
        </w:rPr>
      </w:pPr>
    </w:p>
    <w:p w14:paraId="1DDDA441" w14:textId="77777777" w:rsidR="00EF6B3D" w:rsidRPr="00B7100D" w:rsidRDefault="00EF6B3D" w:rsidP="00EF6B3D">
      <w:pPr>
        <w:pStyle w:val="Rubrik2"/>
        <w:numPr>
          <w:ilvl w:val="0"/>
          <w:numId w:val="0"/>
        </w:numPr>
        <w:jc w:val="center"/>
        <w:rPr>
          <w:rFonts w:ascii="Arial" w:hAnsi="Arial" w:cs="Arial"/>
          <w:sz w:val="34"/>
          <w:szCs w:val="34"/>
        </w:rPr>
      </w:pPr>
      <w:r w:rsidRPr="00B7100D">
        <w:rPr>
          <w:noProof/>
          <w:lang w:val="sv-SE" w:eastAsia="sv-SE"/>
        </w:rPr>
        <mc:AlternateContent>
          <mc:Choice Requires="wps">
            <w:drawing>
              <wp:anchor distT="0" distB="0" distL="114300" distR="114300" simplePos="0" relativeHeight="251653120" behindDoc="0" locked="0" layoutInCell="1" allowOverlap="1" wp14:anchorId="2F27F9B9" wp14:editId="2BA3EC19">
                <wp:simplePos x="0" y="0"/>
                <wp:positionH relativeFrom="page">
                  <wp:posOffset>5518150</wp:posOffset>
                </wp:positionH>
                <wp:positionV relativeFrom="paragraph">
                  <wp:posOffset>593725</wp:posOffset>
                </wp:positionV>
                <wp:extent cx="431800" cy="431800"/>
                <wp:effectExtent l="0" t="0" r="6350" b="6350"/>
                <wp:wrapNone/>
                <wp:docPr id="2"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3CA7D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86B8A2"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7F9B9" id="Snip and Round Single Corner Rectangle 2" o:spid="_x0000_s1026" style="position:absolute;left:0;text-align:left;margin-left:434.5pt;margin-top:46.75pt;width:34pt;height:3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" adj="-11796480,,5400" path="m139601,l431800,r,l431800,431800,,431800,,139601c,62501,62501,,139601,xe" fillcolor="#3ca7d8" stroked="f" strokeweight="2pt">
                <v:stroke joinstyle="miter"/>
                <v:formulas/>
                <v:path arrowok="t" o:connecttype="custom" o:connectlocs="139601,0;431800,0;431800,0;431800,431800;0,431800;0,139601;139601,0" o:connectangles="0,0,0,0,0,0,0" textboxrect="0,0,431800,431800"/>
                <v:textbox inset="1mm">
                  <w:txbxContent>
                    <w:p w14:paraId="0A86B8A2"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1072" behindDoc="0" locked="0" layoutInCell="1" allowOverlap="1" wp14:anchorId="4AA55645" wp14:editId="43EB7114">
                <wp:simplePos x="0" y="0"/>
                <wp:positionH relativeFrom="page">
                  <wp:posOffset>5518150</wp:posOffset>
                </wp:positionH>
                <wp:positionV relativeFrom="paragraph">
                  <wp:posOffset>146050</wp:posOffset>
                </wp:positionV>
                <wp:extent cx="431800" cy="431800"/>
                <wp:effectExtent l="0" t="0" r="6350" b="6350"/>
                <wp:wrapNone/>
                <wp:docPr id="13"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3CA7D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4AFAC7" w14:textId="77777777" w:rsidR="00EF6B3D" w:rsidRPr="004E4E79" w:rsidRDefault="00EF6B3D" w:rsidP="00EF6B3D">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55645" id="Snip and Round Single Corner Rectangle 13" o:spid="_x0000_s1027" style="position:absolute;left:0;text-align:left;margin-left:434.5pt;margin-top:11.5pt;width:34pt;height:3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" adj="-11796480,,5400" path="m139601,l431800,r,l431800,431800,,431800,,139601c,62501,62501,,139601,xe" fillcolor="#3ca7d8" stroked="f" strokeweight="2pt">
                <v:stroke joinstyle="miter"/>
                <v:formulas/>
                <v:path arrowok="t" o:connecttype="custom" o:connectlocs="139601,0;431800,0;431800,0;431800,431800;0,431800;0,139601;139601,0" o:connectangles="0,0,0,0,0,0,0" textboxrect="0,0,431800,431800"/>
                <v:textbox inset="1mm">
                  <w:txbxContent>
                    <w:p w14:paraId="784AFAC7" w14:textId="77777777" w:rsidR="00EF6B3D" w:rsidRPr="004E4E79" w:rsidRDefault="00EF6B3D" w:rsidP="00EF6B3D">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5168" behindDoc="0" locked="0" layoutInCell="1" allowOverlap="1" wp14:anchorId="3A5DE834" wp14:editId="3FA1E7DC">
                <wp:simplePos x="0" y="0"/>
                <wp:positionH relativeFrom="page">
                  <wp:posOffset>5518150</wp:posOffset>
                </wp:positionH>
                <wp:positionV relativeFrom="paragraph">
                  <wp:posOffset>1041400</wp:posOffset>
                </wp:positionV>
                <wp:extent cx="431800" cy="431800"/>
                <wp:effectExtent l="0" t="0" r="6350" b="6350"/>
                <wp:wrapNone/>
                <wp:docPr id="3"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3CA7D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AF8BE4"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DE834" id="Snip and Round Single Corner Rectangle 3" o:spid="_x0000_s1028" style="position:absolute;left:0;text-align:left;margin-left:434.5pt;margin-top:82pt;width:34pt;height:3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" adj="-11796480,,5400" path="m139601,l431800,r,l431800,431800,,431800,,139601c,62501,62501,,139601,xe" fillcolor="#3ca7d8" stroked="f" strokeweight="2pt">
                <v:stroke joinstyle="miter"/>
                <v:formulas/>
                <v:path arrowok="t" o:connecttype="custom" o:connectlocs="139601,0;431800,0;431800,0;431800,431800;0,431800;0,139601;139601,0" o:connectangles="0,0,0,0,0,0,0" textboxrect="0,0,431800,431800"/>
                <v:textbox inset="1mm">
                  <w:txbxContent>
                    <w:p w14:paraId="25AF8BE4"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7216" behindDoc="0" locked="0" layoutInCell="1" allowOverlap="1" wp14:anchorId="4148BC03" wp14:editId="1E6197CF">
                <wp:simplePos x="0" y="0"/>
                <wp:positionH relativeFrom="page">
                  <wp:posOffset>5518150</wp:posOffset>
                </wp:positionH>
                <wp:positionV relativeFrom="paragraph">
                  <wp:posOffset>1489075</wp:posOffset>
                </wp:positionV>
                <wp:extent cx="431800" cy="431800"/>
                <wp:effectExtent l="0" t="0" r="6350" b="6350"/>
                <wp:wrapNone/>
                <wp:docPr id="4"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3CA7D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1044CD"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8BC03" id="Snip and Round Single Corner Rectangle 4" o:spid="_x0000_s1029" style="position:absolute;left:0;text-align:left;margin-left:434.5pt;margin-top:117.25pt;width:34pt;height:3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" adj="-11796480,,5400" path="m139601,l431800,r,l431800,431800,,431800,,139601c,62501,62501,,139601,xe" fillcolor="#3ca7d8" stroked="f" strokeweight="2pt">
                <v:stroke joinstyle="miter"/>
                <v:formulas/>
                <v:path arrowok="t" o:connecttype="custom" o:connectlocs="139601,0;431800,0;431800,0;431800,431800;0,431800;0,139601;139601,0" o:connectangles="0,0,0,0,0,0,0" textboxrect="0,0,431800,431800"/>
                <v:textbox inset="1mm">
                  <w:txbxContent>
                    <w:p w14:paraId="561044CD"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9264" behindDoc="0" locked="0" layoutInCell="1" allowOverlap="1" wp14:anchorId="21099613" wp14:editId="07CF2163">
                <wp:simplePos x="0" y="0"/>
                <wp:positionH relativeFrom="page">
                  <wp:posOffset>5518150</wp:posOffset>
                </wp:positionH>
                <wp:positionV relativeFrom="paragraph">
                  <wp:posOffset>1936750</wp:posOffset>
                </wp:positionV>
                <wp:extent cx="431800" cy="431800"/>
                <wp:effectExtent l="0" t="0" r="6350" b="6350"/>
                <wp:wrapNone/>
                <wp:docPr id="5"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3CA7D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9B07DB"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99613" id="Snip and Round Single Corner Rectangle 5" o:spid="_x0000_s1030" style="position:absolute;left:0;text-align:left;margin-left:434.5pt;margin-top:152.5pt;width:34pt;height:3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" adj="-11796480,,5400" path="m139601,l431800,r,l431800,431800,,431800,,139601c,62501,62501,,139601,xe" fillcolor="#3ca7d8" stroked="f" strokeweight="2pt">
                <v:stroke joinstyle="miter"/>
                <v:formulas/>
                <v:path arrowok="t" o:connecttype="custom" o:connectlocs="139601,0;431800,0;431800,0;431800,431800;0,431800;0,139601;139601,0" o:connectangles="0,0,0,0,0,0,0" textboxrect="0,0,431800,431800"/>
                <v:textbox inset="1mm">
                  <w:txbxContent>
                    <w:p w14:paraId="419B07DB"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61312" behindDoc="0" locked="0" layoutInCell="1" allowOverlap="1" wp14:anchorId="30407535" wp14:editId="33DD4C78">
                <wp:simplePos x="0" y="0"/>
                <wp:positionH relativeFrom="page">
                  <wp:posOffset>5518150</wp:posOffset>
                </wp:positionH>
                <wp:positionV relativeFrom="paragraph">
                  <wp:posOffset>2384425</wp:posOffset>
                </wp:positionV>
                <wp:extent cx="431800" cy="431800"/>
                <wp:effectExtent l="0" t="0" r="6350" b="6350"/>
                <wp:wrapNone/>
                <wp:docPr id="6"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3CA7D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4629B9"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07535" id="Snip and Round Single Corner Rectangle 6" o:spid="_x0000_s1031" style="position:absolute;left:0;text-align:left;margin-left:434.5pt;margin-top:187.75pt;width:34pt;height:3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" adj="-11796480,,5400" path="m139601,l431800,r,l431800,431800,,431800,,139601c,62501,62501,,139601,xe" fillcolor="#3ca7d8" stroked="f" strokeweight="2pt">
                <v:stroke joinstyle="miter"/>
                <v:formulas/>
                <v:path arrowok="t" o:connecttype="custom" o:connectlocs="139601,0;431800,0;431800,0;431800,431800;0,431800;0,139601;139601,0" o:connectangles="0,0,0,0,0,0,0" textboxrect="0,0,431800,431800"/>
                <v:textbox inset="1mm">
                  <w:txbxContent>
                    <w:p w14:paraId="734629B9"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63360" behindDoc="0" locked="0" layoutInCell="1" allowOverlap="1" wp14:anchorId="4BCB65BE" wp14:editId="550B152C">
                <wp:simplePos x="0" y="0"/>
                <wp:positionH relativeFrom="page">
                  <wp:posOffset>5518150</wp:posOffset>
                </wp:positionH>
                <wp:positionV relativeFrom="paragraph">
                  <wp:posOffset>2832100</wp:posOffset>
                </wp:positionV>
                <wp:extent cx="431800" cy="431800"/>
                <wp:effectExtent l="0" t="0" r="6350" b="6350"/>
                <wp:wrapNone/>
                <wp:docPr id="7"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3CA7D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0712ED"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B65BE" id="Snip and Round Single Corner Rectangle 7" o:spid="_x0000_s1032" style="position:absolute;left:0;text-align:left;margin-left:434.5pt;margin-top:223pt;width:34pt;height:3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" adj="-11796480,,5400" path="m139601,l431800,r,l431800,431800,,431800,,139601c,62501,62501,,139601,xe" fillcolor="#3ca7d8" stroked="f" strokeweight="2pt">
                <v:stroke joinstyle="miter"/>
                <v:formulas/>
                <v:path arrowok="t" o:connecttype="custom" o:connectlocs="139601,0;431800,0;431800,0;431800,431800;0,431800;0,139601;139601,0" o:connectangles="0,0,0,0,0,0,0" textboxrect="0,0,431800,431800"/>
                <v:textbox inset="1mm">
                  <w:txbxContent>
                    <w:p w14:paraId="670712ED"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65408" behindDoc="0" locked="0" layoutInCell="1" allowOverlap="1" wp14:anchorId="25380916" wp14:editId="71C14B22">
                <wp:simplePos x="0" y="0"/>
                <wp:positionH relativeFrom="page">
                  <wp:posOffset>5518150</wp:posOffset>
                </wp:positionH>
                <wp:positionV relativeFrom="paragraph">
                  <wp:posOffset>3279775</wp:posOffset>
                </wp:positionV>
                <wp:extent cx="431800" cy="431800"/>
                <wp:effectExtent l="0" t="0" r="6350" b="6350"/>
                <wp:wrapNone/>
                <wp:docPr id="8"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3CA7D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DF94E1"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80916" id="Snip and Round Single Corner Rectangle 8" o:spid="_x0000_s1033" style="position:absolute;left:0;text-align:left;margin-left:434.5pt;margin-top:258.25pt;width:34pt;height:3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" adj="-11796480,,5400" path="m139601,l431800,r,l431800,431800,,431800,,139601c,62501,62501,,139601,xe" fillcolor="#3ca7d8" stroked="f" strokeweight="2pt">
                <v:stroke joinstyle="miter"/>
                <v:formulas/>
                <v:path arrowok="t" o:connecttype="custom" o:connectlocs="139601,0;431800,0;431800,0;431800,431800;0,431800;0,139601;139601,0" o:connectangles="0,0,0,0,0,0,0" textboxrect="0,0,431800,431800"/>
                <v:textbox inset="1mm">
                  <w:txbxContent>
                    <w:p w14:paraId="39DF94E1" w14:textId="77777777" w:rsidR="00EF6B3D" w:rsidRPr="004E4E79" w:rsidRDefault="00EF6B3D" w:rsidP="00EF6B3D">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5AF30ED4" w14:textId="77777777" w:rsidR="00EF6B3D" w:rsidRPr="00E3727E" w:rsidRDefault="00EF6B3D" w:rsidP="00EF6B3D">
      <w:pPr>
        <w:pStyle w:val="Rubrik2"/>
        <w:numPr>
          <w:ilvl w:val="0"/>
          <w:numId w:val="0"/>
        </w:numPr>
        <w:ind w:left="360"/>
        <w:jc w:val="center"/>
        <w:rPr>
          <w:rFonts w:ascii="Arial" w:hAnsi="Arial" w:cs="Arial"/>
          <w:sz w:val="34"/>
          <w:szCs w:val="34"/>
        </w:rPr>
      </w:pPr>
      <w:r w:rsidRPr="00E3727E">
        <w:rPr>
          <w:rFonts w:ascii="Arial" w:hAnsi="Arial" w:cs="Arial"/>
          <w:sz w:val="34"/>
          <w:szCs w:val="34"/>
        </w:rPr>
        <w:t>Paper A</w:t>
      </w:r>
    </w:p>
    <w:p w14:paraId="398CC437" w14:textId="77777777" w:rsidR="00EF6B3D" w:rsidRPr="00E3727E" w:rsidRDefault="00EF6B3D" w:rsidP="00EF6B3D">
      <w:pPr>
        <w:pStyle w:val="Rubrik2"/>
        <w:numPr>
          <w:ilvl w:val="0"/>
          <w:numId w:val="0"/>
        </w:numPr>
        <w:ind w:left="360"/>
        <w:jc w:val="center"/>
        <w:rPr>
          <w:rFonts w:ascii="Arial" w:hAnsi="Arial" w:cs="Arial"/>
          <w:sz w:val="34"/>
          <w:szCs w:val="34"/>
        </w:rPr>
      </w:pPr>
      <w:r w:rsidRPr="00E3727E">
        <w:rPr>
          <w:rFonts w:ascii="Arial" w:hAnsi="Arial" w:cs="Arial"/>
          <w:sz w:val="34"/>
          <w:szCs w:val="34"/>
        </w:rPr>
        <w:t>Title</w:t>
      </w:r>
    </w:p>
    <w:p w14:paraId="68504CB7" w14:textId="77777777" w:rsidR="00EF6B3D" w:rsidRPr="00E3727E" w:rsidRDefault="00EF6B3D" w:rsidP="00EF6B3D">
      <w:pPr>
        <w:rPr>
          <w:b/>
        </w:rPr>
      </w:pPr>
    </w:p>
    <w:p w14:paraId="6B9C0768" w14:textId="77777777" w:rsidR="00EF6B3D" w:rsidRPr="008C2B11" w:rsidRDefault="00EF6B3D" w:rsidP="00EF6B3D">
      <w:pPr>
        <w:ind w:left="360"/>
        <w:jc w:val="center"/>
        <w:rPr>
          <w:b/>
          <w:sz w:val="24"/>
          <w:szCs w:val="24"/>
        </w:rPr>
      </w:pPr>
      <w:r w:rsidRPr="008C2B11">
        <w:rPr>
          <w:b/>
          <w:sz w:val="24"/>
          <w:szCs w:val="24"/>
        </w:rPr>
        <w:t>Author(s) name(s)</w:t>
      </w:r>
    </w:p>
    <w:p w14:paraId="5BD51571" w14:textId="77777777" w:rsidR="00EF6B3D" w:rsidRPr="00E3727E" w:rsidRDefault="00EF6B3D" w:rsidP="00EF6B3D">
      <w:pPr>
        <w:pStyle w:val="Rubrik2"/>
        <w:numPr>
          <w:ilvl w:val="0"/>
          <w:numId w:val="0"/>
        </w:numPr>
        <w:ind w:left="284"/>
        <w:jc w:val="center"/>
      </w:pPr>
    </w:p>
    <w:p w14:paraId="18A48936" w14:textId="77777777" w:rsidR="00EF6B3D" w:rsidRPr="00E3727E" w:rsidRDefault="00EF6B3D" w:rsidP="00EF6B3D">
      <w:pPr>
        <w:pStyle w:val="Rubrik2"/>
        <w:numPr>
          <w:ilvl w:val="0"/>
          <w:numId w:val="0"/>
        </w:numPr>
        <w:ind w:left="284"/>
        <w:jc w:val="center"/>
      </w:pPr>
    </w:p>
    <w:p w14:paraId="7B30AB70" w14:textId="77777777" w:rsidR="00EF6B3D" w:rsidRPr="00E3727E" w:rsidRDefault="00EF6B3D" w:rsidP="00EF6B3D">
      <w:pPr>
        <w:pStyle w:val="Rubrik2"/>
        <w:numPr>
          <w:ilvl w:val="0"/>
          <w:numId w:val="0"/>
        </w:numPr>
        <w:ind w:left="284"/>
        <w:jc w:val="center"/>
      </w:pPr>
    </w:p>
    <w:p w14:paraId="152DEB31" w14:textId="77777777" w:rsidR="00EF6B3D" w:rsidRPr="00E3727E" w:rsidRDefault="00EF6B3D" w:rsidP="00EF6B3D">
      <w:pPr>
        <w:pStyle w:val="Rubrik2"/>
        <w:numPr>
          <w:ilvl w:val="0"/>
          <w:numId w:val="0"/>
        </w:numPr>
        <w:ind w:left="360"/>
        <w:jc w:val="center"/>
        <w:rPr>
          <w:sz w:val="24"/>
          <w:szCs w:val="24"/>
        </w:rPr>
      </w:pPr>
      <w:r w:rsidRPr="00E3727E">
        <w:rPr>
          <w:sz w:val="24"/>
          <w:szCs w:val="24"/>
        </w:rPr>
        <w:t>Published: ”The international Journal”</w:t>
      </w:r>
    </w:p>
    <w:p w14:paraId="1DA461E3" w14:textId="77777777" w:rsidR="00EF6B3D" w:rsidRPr="00E3727E" w:rsidRDefault="00EF6B3D" w:rsidP="00EF6B3D">
      <w:pPr>
        <w:pStyle w:val="Rubrik2"/>
        <w:numPr>
          <w:ilvl w:val="0"/>
          <w:numId w:val="0"/>
        </w:numPr>
        <w:ind w:left="360"/>
        <w:jc w:val="center"/>
        <w:rPr>
          <w:sz w:val="24"/>
          <w:szCs w:val="24"/>
        </w:rPr>
      </w:pPr>
      <w:r w:rsidRPr="00E3727E">
        <w:rPr>
          <w:sz w:val="24"/>
          <w:szCs w:val="24"/>
        </w:rPr>
        <w:t>Elsevier, June 2013</w:t>
      </w:r>
    </w:p>
    <w:p w14:paraId="464C05F3" w14:textId="77777777" w:rsidR="00EF6B3D" w:rsidRPr="00E3727E" w:rsidRDefault="00EF6B3D" w:rsidP="00EF6B3D"/>
    <w:p w14:paraId="6D8D15DD" w14:textId="77777777" w:rsidR="00B255B2" w:rsidRDefault="00EF6B3D" w:rsidP="00EF6B3D">
      <w:pPr>
        <w:rPr>
          <w:color w:val="FF0000"/>
        </w:rPr>
      </w:pPr>
      <w:r w:rsidRPr="00EF6B3D">
        <w:rPr>
          <w:color w:val="FF0000"/>
        </w:rPr>
        <w:t>KEEP ONLY ONE LABEL ON THE RIGHT</w:t>
      </w:r>
      <w:r w:rsidR="00642A7E">
        <w:rPr>
          <w:color w:val="FF0000"/>
        </w:rPr>
        <w:t>.</w:t>
      </w:r>
      <w:r w:rsidRPr="00EF6B3D">
        <w:rPr>
          <w:color w:val="FF0000"/>
        </w:rPr>
        <w:t xml:space="preserve"> REMOVE THE REST. DO NOT REPOSITION!</w:t>
      </w:r>
    </w:p>
    <w:p w14:paraId="588CB047" w14:textId="77777777" w:rsidR="009E1A7C" w:rsidRDefault="009E1A7C" w:rsidP="00EF6B3D">
      <w:pPr>
        <w:rPr>
          <w:color w:val="FF0000"/>
        </w:rPr>
      </w:pPr>
    </w:p>
    <w:p w14:paraId="28536A56" w14:textId="77777777" w:rsidR="009E1A7C" w:rsidRDefault="009E1A7C" w:rsidP="00EF6B3D">
      <w:pPr>
        <w:rPr>
          <w:color w:val="FF0000"/>
        </w:rPr>
      </w:pPr>
    </w:p>
    <w:p w14:paraId="23233737" w14:textId="77777777" w:rsidR="009E1A7C" w:rsidRPr="009E1A7C" w:rsidRDefault="009E1A7C" w:rsidP="009E1A7C">
      <w:pPr>
        <w:jc w:val="center"/>
        <w:rPr>
          <w:color w:val="FF0000"/>
          <w:sz w:val="20"/>
          <w:szCs w:val="20"/>
        </w:rPr>
      </w:pPr>
      <w:r w:rsidRPr="009E1A7C">
        <w:rPr>
          <w:sz w:val="20"/>
          <w:szCs w:val="20"/>
        </w:rPr>
        <w:t>Printed with permission</w:t>
      </w:r>
    </w:p>
    <w:sectPr w:rsidR="009E1A7C" w:rsidRPr="009E1A7C" w:rsidSect="00D60A89">
      <w:type w:val="oddPage"/>
      <w:pgSz w:w="9356" w:h="13721"/>
      <w:pgMar w:top="1134" w:right="1247" w:bottom="1531"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DDF33E" w14:textId="77777777" w:rsidR="006B2BE5" w:rsidRDefault="006B2BE5" w:rsidP="004F6F21">
      <w:r>
        <w:separator/>
      </w:r>
    </w:p>
  </w:endnote>
  <w:endnote w:type="continuationSeparator" w:id="0">
    <w:p w14:paraId="06E98ED1" w14:textId="77777777" w:rsidR="006B2BE5" w:rsidRDefault="006B2BE5" w:rsidP="004F6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5C681" w14:textId="77777777" w:rsidR="00775B14" w:rsidRDefault="00775B14" w:rsidP="004F6F21">
    <w:pPr>
      <w:pStyle w:val="PageHeader"/>
    </w:pPr>
  </w:p>
  <w:p w14:paraId="215D1F67" w14:textId="77777777" w:rsidR="00775B14" w:rsidRDefault="00775B14" w:rsidP="004F6F21">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0776477"/>
      <w:docPartObj>
        <w:docPartGallery w:val="Page Numbers (Bottom of Page)"/>
        <w:docPartUnique/>
      </w:docPartObj>
    </w:sdtPr>
    <w:sdtEndPr>
      <w:rPr>
        <w:caps w:val="0"/>
        <w:noProof/>
      </w:rPr>
    </w:sdtEndPr>
    <w:sdtContent>
      <w:p w14:paraId="3653DE44" w14:textId="77777777" w:rsidR="00775B14" w:rsidRPr="003831E8" w:rsidRDefault="00775B14" w:rsidP="004F6F21">
        <w:pPr>
          <w:pStyle w:val="PageHeader"/>
          <w:rPr>
            <w:caps w:val="0"/>
          </w:rPr>
        </w:pPr>
        <w:r w:rsidRPr="003831E8">
          <w:rPr>
            <w:caps w:val="0"/>
          </w:rPr>
          <w:fldChar w:fldCharType="begin"/>
        </w:r>
        <w:r w:rsidRPr="003831E8">
          <w:rPr>
            <w:caps w:val="0"/>
          </w:rPr>
          <w:instrText xml:space="preserve"> PAGE   \* MERGEFORMAT </w:instrText>
        </w:r>
        <w:r w:rsidRPr="003831E8">
          <w:rPr>
            <w:caps w:val="0"/>
          </w:rPr>
          <w:fldChar w:fldCharType="separate"/>
        </w:r>
        <w:r w:rsidR="009E1A7C">
          <w:rPr>
            <w:caps w:val="0"/>
            <w:noProof/>
          </w:rPr>
          <w:t>iii</w:t>
        </w:r>
        <w:r w:rsidRPr="003831E8">
          <w:rPr>
            <w:caps w:val="0"/>
            <w:noProof/>
          </w:rPr>
          <w:fldChar w:fldCharType="end"/>
        </w:r>
      </w:p>
    </w:sdtContent>
  </w:sdt>
  <w:p w14:paraId="4A82B26A" w14:textId="77777777" w:rsidR="00775B14" w:rsidRDefault="00775B14" w:rsidP="004F6F21">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1700791"/>
      <w:docPartObj>
        <w:docPartGallery w:val="Page Numbers (Bottom of Page)"/>
        <w:docPartUnique/>
      </w:docPartObj>
    </w:sdtPr>
    <w:sdtEndPr>
      <w:rPr>
        <w:rStyle w:val="PageHeaderChar"/>
        <w:rFonts w:asciiTheme="majorHAnsi" w:hAnsiTheme="majorHAnsi" w:cstheme="majorHAnsi"/>
        <w:caps/>
        <w:sz w:val="18"/>
      </w:rPr>
    </w:sdtEndPr>
    <w:sdtContent>
      <w:p w14:paraId="2344F9AF" w14:textId="77777777" w:rsidR="00D60A89" w:rsidRPr="003831E8" w:rsidRDefault="00D60A89" w:rsidP="00EF3F85">
        <w:pPr>
          <w:pStyle w:val="Sidfot"/>
          <w:jc w:val="center"/>
          <w:rPr>
            <w:rStyle w:val="PageHeaderChar"/>
          </w:rPr>
        </w:pPr>
        <w:r w:rsidRPr="003831E8">
          <w:rPr>
            <w:rStyle w:val="PageHeaderChar"/>
          </w:rPr>
          <w:fldChar w:fldCharType="begin"/>
        </w:r>
        <w:r w:rsidRPr="003831E8">
          <w:rPr>
            <w:rStyle w:val="PageHeaderChar"/>
          </w:rPr>
          <w:instrText xml:space="preserve"> PAGE   \* MERGEFORMAT </w:instrText>
        </w:r>
        <w:r w:rsidRPr="003831E8">
          <w:rPr>
            <w:rStyle w:val="PageHeaderChar"/>
          </w:rPr>
          <w:fldChar w:fldCharType="separate"/>
        </w:r>
        <w:r w:rsidR="009E1A7C">
          <w:rPr>
            <w:rStyle w:val="PageHeaderChar"/>
            <w:noProof/>
          </w:rPr>
          <w:t>22</w:t>
        </w:r>
        <w:r w:rsidRPr="003831E8">
          <w:rPr>
            <w:rStyle w:val="PageHeaderChar"/>
          </w:rPr>
          <w:fldChar w:fldCharType="end"/>
        </w:r>
      </w:p>
    </w:sdtContent>
  </w:sdt>
  <w:p w14:paraId="282B70E3" w14:textId="77777777" w:rsidR="00D60A89" w:rsidRDefault="00D60A89" w:rsidP="004F6F21">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4595877"/>
      <w:docPartObj>
        <w:docPartGallery w:val="Page Numbers (Bottom of Page)"/>
        <w:docPartUnique/>
      </w:docPartObj>
    </w:sdtPr>
    <w:sdtEndPr>
      <w:rPr>
        <w:rStyle w:val="PageHeaderChar"/>
        <w:rFonts w:asciiTheme="majorHAnsi" w:hAnsiTheme="majorHAnsi" w:cstheme="majorHAnsi"/>
        <w:caps/>
        <w:sz w:val="18"/>
      </w:rPr>
    </w:sdtEndPr>
    <w:sdtContent>
      <w:p w14:paraId="1A71086F" w14:textId="77777777" w:rsidR="003A457D" w:rsidRPr="00CF1713" w:rsidRDefault="003A457D" w:rsidP="00EF3F85">
        <w:pPr>
          <w:pStyle w:val="Sidfot"/>
          <w:jc w:val="center"/>
          <w:rPr>
            <w:rStyle w:val="PageHeaderChar"/>
          </w:rPr>
        </w:pPr>
        <w:r w:rsidRPr="003831E8">
          <w:rPr>
            <w:rStyle w:val="PageHeaderChar"/>
            <w:caps w:val="0"/>
          </w:rPr>
          <w:fldChar w:fldCharType="begin"/>
        </w:r>
        <w:r w:rsidRPr="003831E8">
          <w:rPr>
            <w:rStyle w:val="PageHeaderChar"/>
            <w:caps w:val="0"/>
          </w:rPr>
          <w:instrText xml:space="preserve"> PAGE   \* MERGEFORMAT </w:instrText>
        </w:r>
        <w:r w:rsidRPr="003831E8">
          <w:rPr>
            <w:rStyle w:val="PageHeaderChar"/>
            <w:caps w:val="0"/>
          </w:rPr>
          <w:fldChar w:fldCharType="separate"/>
        </w:r>
        <w:r w:rsidR="009E1A7C">
          <w:rPr>
            <w:rStyle w:val="PageHeaderChar"/>
            <w:caps w:val="0"/>
            <w:noProof/>
          </w:rPr>
          <w:t>13</w:t>
        </w:r>
        <w:r w:rsidRPr="003831E8">
          <w:rPr>
            <w:rStyle w:val="PageHeaderChar"/>
            <w:caps w:val="0"/>
          </w:rPr>
          <w:fldChar w:fldCharType="end"/>
        </w:r>
      </w:p>
    </w:sdtContent>
  </w:sdt>
  <w:p w14:paraId="7D5D5600" w14:textId="77777777" w:rsidR="003A457D" w:rsidRDefault="003A457D" w:rsidP="004F6F21">
    <w:pPr>
      <w:pStyle w:val="Sidfo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4316178"/>
      <w:docPartObj>
        <w:docPartGallery w:val="Page Numbers (Bottom of Page)"/>
        <w:docPartUnique/>
      </w:docPartObj>
    </w:sdtPr>
    <w:sdtEndPr>
      <w:rPr>
        <w:rStyle w:val="PageHeaderChar"/>
        <w:rFonts w:asciiTheme="majorHAnsi" w:hAnsiTheme="majorHAnsi" w:cstheme="majorHAnsi"/>
        <w:caps/>
        <w:sz w:val="18"/>
      </w:rPr>
    </w:sdtEndPr>
    <w:sdtContent>
      <w:p w14:paraId="20A76F9B" w14:textId="77777777" w:rsidR="00D60A89" w:rsidRPr="003831E8" w:rsidRDefault="00D60A89" w:rsidP="00EF3F85">
        <w:pPr>
          <w:pStyle w:val="Sidfot"/>
          <w:jc w:val="center"/>
          <w:rPr>
            <w:rStyle w:val="PageHeaderChar"/>
            <w:caps w:val="0"/>
          </w:rPr>
        </w:pPr>
        <w:r w:rsidRPr="003831E8">
          <w:rPr>
            <w:rStyle w:val="PageHeaderChar"/>
            <w:caps w:val="0"/>
          </w:rPr>
          <w:fldChar w:fldCharType="begin"/>
        </w:r>
        <w:r w:rsidRPr="003831E8">
          <w:rPr>
            <w:rStyle w:val="PageHeaderChar"/>
            <w:caps w:val="0"/>
          </w:rPr>
          <w:instrText xml:space="preserve"> PAGE   \* MERGEFORMAT </w:instrText>
        </w:r>
        <w:r w:rsidRPr="003831E8">
          <w:rPr>
            <w:rStyle w:val="PageHeaderChar"/>
            <w:caps w:val="0"/>
          </w:rPr>
          <w:fldChar w:fldCharType="separate"/>
        </w:r>
        <w:r w:rsidR="009E1A7C">
          <w:rPr>
            <w:rStyle w:val="PageHeaderChar"/>
            <w:caps w:val="0"/>
            <w:noProof/>
          </w:rPr>
          <w:t>21</w:t>
        </w:r>
        <w:r w:rsidRPr="003831E8">
          <w:rPr>
            <w:rStyle w:val="PageHeaderChar"/>
            <w:caps w:val="0"/>
          </w:rPr>
          <w:fldChar w:fldCharType="end"/>
        </w:r>
      </w:p>
    </w:sdtContent>
  </w:sdt>
  <w:p w14:paraId="52713EFC" w14:textId="77777777" w:rsidR="00D60A89" w:rsidRDefault="00D60A89" w:rsidP="004F6F21">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2EF458" w14:textId="77777777" w:rsidR="006B2BE5" w:rsidRDefault="006B2BE5" w:rsidP="004F6F21">
      <w:r>
        <w:separator/>
      </w:r>
    </w:p>
  </w:footnote>
  <w:footnote w:type="continuationSeparator" w:id="0">
    <w:p w14:paraId="0F785AC1" w14:textId="77777777" w:rsidR="006B2BE5" w:rsidRDefault="006B2BE5" w:rsidP="004F6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D2048" w14:textId="77777777" w:rsidR="004434CE" w:rsidRDefault="004434CE" w:rsidP="004F6F21">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A36568" w14:textId="77777777" w:rsidR="004434CE" w:rsidRDefault="004434CE" w:rsidP="004F6F21">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50697" w14:textId="77777777" w:rsidR="00D27F27" w:rsidRDefault="00D27F27" w:rsidP="004F6F21">
    <w:pPr>
      <w:pStyle w:val="Sidhuvu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F1E251" w14:textId="77777777" w:rsidR="00D27F27" w:rsidRPr="004A6DFB" w:rsidRDefault="00D27F27" w:rsidP="004F6F21">
    <w:pPr>
      <w:pStyle w:val="Sidhuvud"/>
      <w:rPr>
        <w:rStyle w:val="Diskretbetoning"/>
        <w:i w:val="0"/>
        <w:iCs w:val="0"/>
        <w:color w:val="auto"/>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6E0F1" w14:textId="77777777" w:rsidR="00D60A89" w:rsidRPr="00781F99" w:rsidRDefault="004A6DFB" w:rsidP="004F6F21">
    <w:pPr>
      <w:pStyle w:val="PageHeader"/>
      <w:rPr>
        <w:rStyle w:val="Diskretbetoning"/>
        <w:i w:val="0"/>
        <w:lang w:val="sv-SE"/>
      </w:rPr>
    </w:pPr>
    <w:r w:rsidRPr="00CF1713">
      <w:rPr>
        <w:rStyle w:val="Diskretbetoning"/>
        <w:i w:val="0"/>
      </w:rPr>
      <w:fldChar w:fldCharType="begin"/>
    </w:r>
    <w:r w:rsidRPr="00CF1713">
      <w:rPr>
        <w:rStyle w:val="Diskretbetoning"/>
        <w:i w:val="0"/>
      </w:rPr>
      <w:instrText xml:space="preserve"> STYLEREF "Heading 1"</w:instrText>
    </w:r>
    <w:r w:rsidRPr="00CF1713">
      <w:rPr>
        <w:rStyle w:val="Diskretbetoning"/>
        <w:i w:val="0"/>
      </w:rPr>
      <w:fldChar w:fldCharType="separate"/>
    </w:r>
    <w:r w:rsidR="00DC0DC2">
      <w:rPr>
        <w:rStyle w:val="Diskretbetoning"/>
        <w:b/>
        <w:bCs/>
        <w:i w:val="0"/>
        <w:noProof/>
        <w:lang w:val="sv-SE"/>
      </w:rPr>
      <w:t>Fel! Använd fliken Start om du vill tillämpa Heading 1 för texten som ska visas här.</w:t>
    </w:r>
    <w:r w:rsidRPr="00CF1713">
      <w:rPr>
        <w:rStyle w:val="Diskretbetoning"/>
        <w:i w:val="0"/>
      </w:rPr>
      <w:fldChar w:fldCharType="end"/>
    </w:r>
    <w:r w:rsidRPr="00781F99">
      <w:rPr>
        <w:rStyle w:val="Diskretbetoning"/>
        <w:i w:val="0"/>
        <w:lang w:val="sv-S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E2011"/>
    <w:multiLevelType w:val="hybridMultilevel"/>
    <w:tmpl w:val="9A2C376E"/>
    <w:lvl w:ilvl="0" w:tplc="D72E77DA">
      <w:start w:val="1"/>
      <w:numFmt w:val="upperLetter"/>
      <w:pStyle w:val="Papernumbering"/>
      <w:lvlText w:val="Paper %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0E1A4003"/>
    <w:multiLevelType w:val="multilevel"/>
    <w:tmpl w:val="8B48EB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4876D3"/>
    <w:multiLevelType w:val="multilevel"/>
    <w:tmpl w:val="A09C1D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5F33380"/>
    <w:multiLevelType w:val="multilevel"/>
    <w:tmpl w:val="646E4162"/>
    <w:lvl w:ilvl="0">
      <w:start w:val="1"/>
      <w:numFmt w:val="decimal"/>
      <w:pStyle w:val="Rubrik1"/>
      <w:lvlText w:val="%1"/>
      <w:lvlJc w:val="left"/>
      <w:pPr>
        <w:ind w:left="432" w:hanging="432"/>
      </w:pPr>
    </w:lvl>
    <w:lvl w:ilvl="1">
      <w:start w:val="1"/>
      <w:numFmt w:val="decimal"/>
      <w:pStyle w:val="Rubrik2"/>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4" w15:restartNumberingAfterBreak="0">
    <w:nsid w:val="49B02C6B"/>
    <w:multiLevelType w:val="hybridMultilevel"/>
    <w:tmpl w:val="D0E470FC"/>
    <w:lvl w:ilvl="0" w:tplc="E9283178">
      <w:start w:val="1"/>
      <w:numFmt w:val="upperRoman"/>
      <w:lvlText w:val="%1."/>
      <w:lvlJc w:val="righ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50B57E41"/>
    <w:multiLevelType w:val="hybridMultilevel"/>
    <w:tmpl w:val="9808132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5295672F"/>
    <w:multiLevelType w:val="hybridMultilevel"/>
    <w:tmpl w:val="0E08C620"/>
    <w:lvl w:ilvl="0" w:tplc="93BC004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76AA31F7"/>
    <w:multiLevelType w:val="multilevel"/>
    <w:tmpl w:val="034A67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0"/>
  </w:num>
  <w:num w:numId="3">
    <w:abstractNumId w:val="2"/>
  </w:num>
  <w:num w:numId="4">
    <w:abstractNumId w:val="1"/>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Restart w:val="0"/>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304"/>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DC2"/>
    <w:rsid w:val="00004219"/>
    <w:rsid w:val="00013155"/>
    <w:rsid w:val="000256EC"/>
    <w:rsid w:val="00114372"/>
    <w:rsid w:val="00172F51"/>
    <w:rsid w:val="001B1F35"/>
    <w:rsid w:val="001D2A1E"/>
    <w:rsid w:val="001E6E9F"/>
    <w:rsid w:val="002A5B31"/>
    <w:rsid w:val="003757D4"/>
    <w:rsid w:val="003831E8"/>
    <w:rsid w:val="003A457D"/>
    <w:rsid w:val="003F6611"/>
    <w:rsid w:val="00403786"/>
    <w:rsid w:val="004434CE"/>
    <w:rsid w:val="004A6DFB"/>
    <w:rsid w:val="004F6F21"/>
    <w:rsid w:val="00502F9B"/>
    <w:rsid w:val="005401D1"/>
    <w:rsid w:val="0054117F"/>
    <w:rsid w:val="005454DC"/>
    <w:rsid w:val="005B63AC"/>
    <w:rsid w:val="0060218E"/>
    <w:rsid w:val="00642A7E"/>
    <w:rsid w:val="0064452C"/>
    <w:rsid w:val="006752E0"/>
    <w:rsid w:val="006B2BE5"/>
    <w:rsid w:val="006B7A84"/>
    <w:rsid w:val="0074721E"/>
    <w:rsid w:val="00775B14"/>
    <w:rsid w:val="00780664"/>
    <w:rsid w:val="00781F99"/>
    <w:rsid w:val="007C186F"/>
    <w:rsid w:val="0081692B"/>
    <w:rsid w:val="00836D87"/>
    <w:rsid w:val="00877CEA"/>
    <w:rsid w:val="00893410"/>
    <w:rsid w:val="009B6A90"/>
    <w:rsid w:val="009E1A7C"/>
    <w:rsid w:val="009E4C68"/>
    <w:rsid w:val="00A01D14"/>
    <w:rsid w:val="00A60A2C"/>
    <w:rsid w:val="00A76F2C"/>
    <w:rsid w:val="00B255B2"/>
    <w:rsid w:val="00B306B2"/>
    <w:rsid w:val="00B30FB8"/>
    <w:rsid w:val="00B46A58"/>
    <w:rsid w:val="00C116D6"/>
    <w:rsid w:val="00C94EB7"/>
    <w:rsid w:val="00CA0BC1"/>
    <w:rsid w:val="00CA7E9B"/>
    <w:rsid w:val="00CC388B"/>
    <w:rsid w:val="00CE1488"/>
    <w:rsid w:val="00CF1713"/>
    <w:rsid w:val="00D27F27"/>
    <w:rsid w:val="00D36515"/>
    <w:rsid w:val="00D407D1"/>
    <w:rsid w:val="00D60A89"/>
    <w:rsid w:val="00D81C22"/>
    <w:rsid w:val="00DB01D4"/>
    <w:rsid w:val="00DC0DC2"/>
    <w:rsid w:val="00E443B8"/>
    <w:rsid w:val="00E475E5"/>
    <w:rsid w:val="00EB6446"/>
    <w:rsid w:val="00EF3F85"/>
    <w:rsid w:val="00EF6B3D"/>
    <w:rsid w:val="00FC0FF2"/>
    <w:rsid w:val="00FC629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93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F21"/>
    <w:pPr>
      <w:spacing w:line="260" w:lineRule="atLeast"/>
      <w:jc w:val="both"/>
    </w:pPr>
    <w:rPr>
      <w:lang w:val="en-GB"/>
    </w:rPr>
  </w:style>
  <w:style w:type="paragraph" w:styleId="Rubrik1">
    <w:name w:val="heading 1"/>
    <w:aliases w:val="Chapter"/>
    <w:basedOn w:val="Normal"/>
    <w:next w:val="Normal"/>
    <w:link w:val="Rubrik1Char"/>
    <w:uiPriority w:val="9"/>
    <w:qFormat/>
    <w:rsid w:val="00775B14"/>
    <w:pPr>
      <w:keepNext/>
      <w:numPr>
        <w:numId w:val="8"/>
      </w:numPr>
      <w:spacing w:before="720" w:after="480"/>
      <w:ind w:left="431" w:hanging="431"/>
      <w:jc w:val="left"/>
      <w:textboxTightWrap w:val="allLines"/>
      <w:outlineLvl w:val="0"/>
    </w:pPr>
    <w:rPr>
      <w:rFonts w:asciiTheme="majorHAnsi" w:eastAsiaTheme="majorEastAsia" w:hAnsiTheme="majorHAnsi" w:cstheme="majorBidi"/>
      <w:b/>
      <w:bCs/>
      <w:sz w:val="34"/>
      <w:szCs w:val="28"/>
    </w:rPr>
  </w:style>
  <w:style w:type="paragraph" w:styleId="Rubrik2">
    <w:name w:val="heading 2"/>
    <w:aliases w:val="Section"/>
    <w:basedOn w:val="Normal"/>
    <w:next w:val="Normal"/>
    <w:link w:val="Rubrik2Char"/>
    <w:uiPriority w:val="9"/>
    <w:unhideWhenUsed/>
    <w:qFormat/>
    <w:rsid w:val="00CE1488"/>
    <w:pPr>
      <w:keepNext/>
      <w:keepLines/>
      <w:numPr>
        <w:ilvl w:val="1"/>
        <w:numId w:val="8"/>
      </w:numPr>
      <w:spacing w:before="240" w:after="240"/>
      <w:ind w:left="709" w:hanging="709"/>
      <w:jc w:val="left"/>
      <w:outlineLvl w:val="1"/>
    </w:pPr>
    <w:rPr>
      <w:rFonts w:asciiTheme="majorHAnsi" w:eastAsiaTheme="majorEastAsia" w:hAnsiTheme="majorHAnsi" w:cstheme="majorBidi"/>
      <w:b/>
      <w:bCs/>
      <w:sz w:val="28"/>
      <w:szCs w:val="26"/>
    </w:rPr>
  </w:style>
  <w:style w:type="paragraph" w:styleId="Rubrik3">
    <w:name w:val="heading 3"/>
    <w:aliases w:val="Subsection"/>
    <w:basedOn w:val="Normal"/>
    <w:next w:val="Normal"/>
    <w:link w:val="Rubrik3Char"/>
    <w:uiPriority w:val="9"/>
    <w:unhideWhenUsed/>
    <w:qFormat/>
    <w:rsid w:val="004F6F21"/>
    <w:pPr>
      <w:keepNext/>
      <w:keepLines/>
      <w:numPr>
        <w:ilvl w:val="2"/>
        <w:numId w:val="8"/>
      </w:numPr>
      <w:spacing w:before="200" w:after="240"/>
      <w:ind w:left="1134" w:hanging="850"/>
      <w:outlineLvl w:val="2"/>
    </w:pPr>
    <w:rPr>
      <w:rFonts w:asciiTheme="majorHAnsi" w:eastAsiaTheme="majorEastAsia" w:hAnsiTheme="majorHAnsi" w:cstheme="majorBidi"/>
      <w:b/>
      <w:bCs/>
      <w:sz w:val="24"/>
    </w:rPr>
  </w:style>
  <w:style w:type="paragraph" w:styleId="Rubrik4">
    <w:name w:val="heading 4"/>
    <w:aliases w:val="SubSubSection"/>
    <w:basedOn w:val="Normal"/>
    <w:next w:val="Normal"/>
    <w:link w:val="Rubrik4Char"/>
    <w:uiPriority w:val="9"/>
    <w:unhideWhenUsed/>
    <w:qFormat/>
    <w:rsid w:val="00172F51"/>
    <w:pPr>
      <w:keepNext/>
      <w:keepLines/>
      <w:numPr>
        <w:ilvl w:val="3"/>
        <w:numId w:val="8"/>
      </w:numPr>
      <w:spacing w:before="200" w:after="0"/>
      <w:ind w:hanging="580"/>
      <w:outlineLvl w:val="3"/>
    </w:pPr>
    <w:rPr>
      <w:rFonts w:asciiTheme="majorHAnsi" w:eastAsiaTheme="majorEastAsia" w:hAnsiTheme="majorHAnsi" w:cstheme="majorBidi"/>
      <w:b/>
      <w:bCs/>
      <w:i/>
      <w:iCs/>
    </w:rPr>
  </w:style>
  <w:style w:type="paragraph" w:styleId="Rubrik5">
    <w:name w:val="heading 5"/>
    <w:basedOn w:val="Normal"/>
    <w:next w:val="Normal"/>
    <w:link w:val="Rubrik5Char"/>
    <w:uiPriority w:val="9"/>
    <w:semiHidden/>
    <w:unhideWhenUsed/>
    <w:rsid w:val="00FC629B"/>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uiPriority w:val="9"/>
    <w:semiHidden/>
    <w:unhideWhenUsed/>
    <w:qFormat/>
    <w:rsid w:val="00FC629B"/>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uiPriority w:val="9"/>
    <w:semiHidden/>
    <w:unhideWhenUsed/>
    <w:qFormat/>
    <w:rsid w:val="00FC629B"/>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semiHidden/>
    <w:unhideWhenUsed/>
    <w:qFormat/>
    <w:rsid w:val="00FC629B"/>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Rubrik9">
    <w:name w:val="heading 9"/>
    <w:basedOn w:val="Normal"/>
    <w:next w:val="Normal"/>
    <w:link w:val="Rubrik9Char"/>
    <w:uiPriority w:val="9"/>
    <w:semiHidden/>
    <w:unhideWhenUsed/>
    <w:qFormat/>
    <w:rsid w:val="00FC629B"/>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aliases w:val="Chapter Char"/>
    <w:basedOn w:val="Standardstycketeckensnitt"/>
    <w:link w:val="Rubrik1"/>
    <w:uiPriority w:val="9"/>
    <w:rsid w:val="00775B14"/>
    <w:rPr>
      <w:rFonts w:asciiTheme="majorHAnsi" w:eastAsiaTheme="majorEastAsia" w:hAnsiTheme="majorHAnsi" w:cstheme="majorBidi"/>
      <w:b/>
      <w:bCs/>
      <w:sz w:val="34"/>
      <w:szCs w:val="28"/>
      <w:lang w:val="en-GB"/>
    </w:rPr>
  </w:style>
  <w:style w:type="character" w:customStyle="1" w:styleId="Rubrik2Char">
    <w:name w:val="Rubrik 2 Char"/>
    <w:aliases w:val="Section Char"/>
    <w:basedOn w:val="Standardstycketeckensnitt"/>
    <w:link w:val="Rubrik2"/>
    <w:uiPriority w:val="9"/>
    <w:rsid w:val="00CE1488"/>
    <w:rPr>
      <w:rFonts w:asciiTheme="majorHAnsi" w:eastAsiaTheme="majorEastAsia" w:hAnsiTheme="majorHAnsi" w:cstheme="majorBidi"/>
      <w:b/>
      <w:bCs/>
      <w:sz w:val="28"/>
      <w:szCs w:val="26"/>
      <w:lang w:val="en-GB"/>
    </w:rPr>
  </w:style>
  <w:style w:type="character" w:customStyle="1" w:styleId="Rubrik3Char">
    <w:name w:val="Rubrik 3 Char"/>
    <w:aliases w:val="Subsection Char"/>
    <w:basedOn w:val="Standardstycketeckensnitt"/>
    <w:link w:val="Rubrik3"/>
    <w:uiPriority w:val="9"/>
    <w:rsid w:val="004F6F21"/>
    <w:rPr>
      <w:rFonts w:asciiTheme="majorHAnsi" w:eastAsiaTheme="majorEastAsia" w:hAnsiTheme="majorHAnsi" w:cstheme="majorBidi"/>
      <w:b/>
      <w:bCs/>
      <w:sz w:val="24"/>
      <w:lang w:val="en-GB"/>
    </w:rPr>
  </w:style>
  <w:style w:type="paragraph" w:styleId="Ingetavstnd">
    <w:name w:val="No Spacing"/>
    <w:uiPriority w:val="1"/>
    <w:rsid w:val="00780664"/>
    <w:pPr>
      <w:spacing w:after="0" w:line="240" w:lineRule="auto"/>
      <w:jc w:val="both"/>
    </w:pPr>
    <w:rPr>
      <w:sz w:val="21"/>
    </w:rPr>
  </w:style>
  <w:style w:type="paragraph" w:customStyle="1" w:styleId="AbstractHeading">
    <w:name w:val="AbstractHeading"/>
    <w:basedOn w:val="Rubrik2"/>
    <w:link w:val="AbstractHeadingChar"/>
    <w:qFormat/>
    <w:rsid w:val="006752E0"/>
    <w:pPr>
      <w:numPr>
        <w:ilvl w:val="0"/>
        <w:numId w:val="0"/>
      </w:numPr>
    </w:pPr>
    <w:rPr>
      <w:sz w:val="24"/>
      <w:szCs w:val="24"/>
    </w:rPr>
  </w:style>
  <w:style w:type="paragraph" w:styleId="Innehllsfrteckningsrubrik">
    <w:name w:val="TOC Heading"/>
    <w:basedOn w:val="Rubrik1"/>
    <w:next w:val="Normal"/>
    <w:uiPriority w:val="39"/>
    <w:unhideWhenUsed/>
    <w:rsid w:val="003A457D"/>
    <w:pPr>
      <w:spacing w:before="480" w:after="0"/>
      <w:outlineLvl w:val="9"/>
    </w:pPr>
    <w:rPr>
      <w:color w:val="365F91" w:themeColor="accent1" w:themeShade="BF"/>
      <w:sz w:val="28"/>
      <w:lang w:val="en-US" w:eastAsia="ja-JP"/>
    </w:rPr>
  </w:style>
  <w:style w:type="character" w:customStyle="1" w:styleId="AbstractHeadingChar">
    <w:name w:val="AbstractHeading Char"/>
    <w:basedOn w:val="Rubrik2Char"/>
    <w:link w:val="AbstractHeading"/>
    <w:rsid w:val="006752E0"/>
    <w:rPr>
      <w:rFonts w:asciiTheme="majorHAnsi" w:eastAsiaTheme="majorEastAsia" w:hAnsiTheme="majorHAnsi" w:cstheme="majorBidi"/>
      <w:b/>
      <w:bCs/>
      <w:sz w:val="24"/>
      <w:szCs w:val="24"/>
      <w:lang w:val="en-GB"/>
    </w:rPr>
  </w:style>
  <w:style w:type="paragraph" w:styleId="Innehll2">
    <w:name w:val="toc 2"/>
    <w:aliases w:val="TableOfContent-Level2"/>
    <w:basedOn w:val="Normal"/>
    <w:next w:val="Normal"/>
    <w:autoRedefine/>
    <w:uiPriority w:val="39"/>
    <w:unhideWhenUsed/>
    <w:qFormat/>
    <w:rsid w:val="00836D87"/>
    <w:pPr>
      <w:tabs>
        <w:tab w:val="right" w:leader="dot" w:pos="6852"/>
      </w:tabs>
      <w:spacing w:after="100"/>
      <w:ind w:left="210"/>
    </w:pPr>
    <w:rPr>
      <w:rFonts w:ascii="Arial" w:hAnsi="Arial"/>
    </w:rPr>
  </w:style>
  <w:style w:type="character" w:styleId="Hyperlnk">
    <w:name w:val="Hyperlink"/>
    <w:basedOn w:val="Standardstycketeckensnitt"/>
    <w:uiPriority w:val="99"/>
    <w:unhideWhenUsed/>
    <w:rsid w:val="003A457D"/>
    <w:rPr>
      <w:color w:val="0000FF" w:themeColor="hyperlink"/>
      <w:u w:val="single"/>
    </w:rPr>
  </w:style>
  <w:style w:type="paragraph" w:styleId="Ballongtext">
    <w:name w:val="Balloon Text"/>
    <w:basedOn w:val="Normal"/>
    <w:link w:val="BallongtextChar"/>
    <w:uiPriority w:val="99"/>
    <w:semiHidden/>
    <w:unhideWhenUsed/>
    <w:rsid w:val="003A457D"/>
    <w:pPr>
      <w:spacing w:after="0"/>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3A457D"/>
    <w:rPr>
      <w:rFonts w:ascii="Tahoma" w:hAnsi="Tahoma" w:cs="Tahoma"/>
      <w:sz w:val="16"/>
      <w:szCs w:val="16"/>
    </w:rPr>
  </w:style>
  <w:style w:type="paragraph" w:styleId="Innehll1">
    <w:name w:val="toc 1"/>
    <w:aliases w:val="TableOfContent-Level1"/>
    <w:basedOn w:val="Normal"/>
    <w:next w:val="Normal"/>
    <w:autoRedefine/>
    <w:uiPriority w:val="39"/>
    <w:unhideWhenUsed/>
    <w:qFormat/>
    <w:rsid w:val="003A457D"/>
    <w:pPr>
      <w:spacing w:after="100"/>
      <w:jc w:val="left"/>
    </w:pPr>
    <w:rPr>
      <w:rFonts w:ascii="Arial" w:eastAsiaTheme="minorEastAsia" w:hAnsi="Arial"/>
      <w:b/>
      <w:sz w:val="24"/>
      <w:lang w:val="en-US" w:eastAsia="ja-JP"/>
    </w:rPr>
  </w:style>
  <w:style w:type="paragraph" w:styleId="Innehll3">
    <w:name w:val="toc 3"/>
    <w:basedOn w:val="Normal"/>
    <w:next w:val="Normal"/>
    <w:autoRedefine/>
    <w:uiPriority w:val="39"/>
    <w:unhideWhenUsed/>
    <w:qFormat/>
    <w:rsid w:val="00502F9B"/>
    <w:pPr>
      <w:spacing w:after="100"/>
      <w:ind w:left="210"/>
      <w:jc w:val="left"/>
    </w:pPr>
    <w:rPr>
      <w:rFonts w:ascii="Arial" w:eastAsiaTheme="minorEastAsia" w:hAnsi="Arial"/>
      <w:lang w:val="en-US" w:eastAsia="ja-JP"/>
    </w:rPr>
  </w:style>
  <w:style w:type="paragraph" w:styleId="Sidhuvud">
    <w:name w:val="header"/>
    <w:basedOn w:val="Normal"/>
    <w:link w:val="SidhuvudChar"/>
    <w:uiPriority w:val="99"/>
    <w:unhideWhenUsed/>
    <w:rsid w:val="003A457D"/>
    <w:pPr>
      <w:tabs>
        <w:tab w:val="center" w:pos="4536"/>
        <w:tab w:val="right" w:pos="9072"/>
      </w:tabs>
      <w:spacing w:after="0"/>
    </w:pPr>
  </w:style>
  <w:style w:type="character" w:customStyle="1" w:styleId="SidhuvudChar">
    <w:name w:val="Sidhuvud Char"/>
    <w:basedOn w:val="Standardstycketeckensnitt"/>
    <w:link w:val="Sidhuvud"/>
    <w:uiPriority w:val="99"/>
    <w:rsid w:val="003A457D"/>
    <w:rPr>
      <w:sz w:val="21"/>
    </w:rPr>
  </w:style>
  <w:style w:type="paragraph" w:styleId="Sidfot">
    <w:name w:val="footer"/>
    <w:basedOn w:val="Normal"/>
    <w:link w:val="SidfotChar"/>
    <w:uiPriority w:val="99"/>
    <w:unhideWhenUsed/>
    <w:rsid w:val="003A457D"/>
    <w:pPr>
      <w:tabs>
        <w:tab w:val="center" w:pos="4536"/>
        <w:tab w:val="right" w:pos="9072"/>
      </w:tabs>
      <w:spacing w:after="0"/>
    </w:pPr>
  </w:style>
  <w:style w:type="character" w:customStyle="1" w:styleId="SidfotChar">
    <w:name w:val="Sidfot Char"/>
    <w:basedOn w:val="Standardstycketeckensnitt"/>
    <w:link w:val="Sidfot"/>
    <w:uiPriority w:val="99"/>
    <w:rsid w:val="003A457D"/>
    <w:rPr>
      <w:sz w:val="21"/>
    </w:rPr>
  </w:style>
  <w:style w:type="character" w:styleId="Diskretbetoning">
    <w:name w:val="Subtle Emphasis"/>
    <w:basedOn w:val="Standardstycketeckensnitt"/>
    <w:uiPriority w:val="19"/>
    <w:rsid w:val="00D27F27"/>
    <w:rPr>
      <w:i/>
      <w:iCs/>
      <w:color w:val="808080" w:themeColor="text1" w:themeTint="7F"/>
    </w:rPr>
  </w:style>
  <w:style w:type="character" w:styleId="Bokenstitel">
    <w:name w:val="Book Title"/>
    <w:basedOn w:val="Standardstycketeckensnitt"/>
    <w:uiPriority w:val="33"/>
    <w:rsid w:val="00B255B2"/>
    <w:rPr>
      <w:b/>
      <w:bCs/>
      <w:smallCaps/>
      <w:spacing w:val="5"/>
    </w:rPr>
  </w:style>
  <w:style w:type="paragraph" w:styleId="Liststycke">
    <w:name w:val="List Paragraph"/>
    <w:basedOn w:val="Normal"/>
    <w:link w:val="ListstyckeChar"/>
    <w:uiPriority w:val="34"/>
    <w:rsid w:val="00B255B2"/>
    <w:pPr>
      <w:ind w:left="720"/>
      <w:contextualSpacing/>
    </w:pPr>
  </w:style>
  <w:style w:type="character" w:styleId="Stark">
    <w:name w:val="Strong"/>
    <w:basedOn w:val="Standardstycketeckensnitt"/>
    <w:uiPriority w:val="22"/>
    <w:rsid w:val="00B255B2"/>
    <w:rPr>
      <w:b/>
      <w:bCs/>
    </w:rPr>
  </w:style>
  <w:style w:type="paragraph" w:customStyle="1" w:styleId="Papernumbering">
    <w:name w:val="Paper_numbering"/>
    <w:basedOn w:val="Liststycke"/>
    <w:link w:val="PapernumberingChar"/>
    <w:qFormat/>
    <w:rsid w:val="001E6E9F"/>
    <w:pPr>
      <w:numPr>
        <w:numId w:val="2"/>
      </w:numPr>
    </w:pPr>
  </w:style>
  <w:style w:type="character" w:customStyle="1" w:styleId="ListstyckeChar">
    <w:name w:val="Liststycke Char"/>
    <w:basedOn w:val="Standardstycketeckensnitt"/>
    <w:link w:val="Liststycke"/>
    <w:uiPriority w:val="34"/>
    <w:rsid w:val="001E6E9F"/>
    <w:rPr>
      <w:sz w:val="21"/>
    </w:rPr>
  </w:style>
  <w:style w:type="character" w:customStyle="1" w:styleId="PapernumberingChar">
    <w:name w:val="Paper_numbering Char"/>
    <w:basedOn w:val="ListstyckeChar"/>
    <w:link w:val="Papernumbering"/>
    <w:rsid w:val="001E6E9F"/>
    <w:rPr>
      <w:sz w:val="21"/>
    </w:rPr>
  </w:style>
  <w:style w:type="paragraph" w:styleId="Beskrivning">
    <w:name w:val="caption"/>
    <w:basedOn w:val="Normal"/>
    <w:next w:val="Normal"/>
    <w:uiPriority w:val="35"/>
    <w:unhideWhenUsed/>
    <w:qFormat/>
    <w:rsid w:val="006752E0"/>
    <w:pPr>
      <w:jc w:val="center"/>
    </w:pPr>
    <w:rPr>
      <w:rFonts w:asciiTheme="majorHAnsi" w:hAnsiTheme="majorHAnsi" w:cstheme="majorHAnsi"/>
      <w:bCs/>
      <w:sz w:val="18"/>
    </w:rPr>
  </w:style>
  <w:style w:type="paragraph" w:customStyle="1" w:styleId="Abstract-Body">
    <w:name w:val="Abstract-Body"/>
    <w:basedOn w:val="Normal"/>
    <w:link w:val="Abstract-BodyChar"/>
    <w:qFormat/>
    <w:rsid w:val="00114372"/>
    <w:pPr>
      <w:spacing w:after="260"/>
    </w:pPr>
  </w:style>
  <w:style w:type="character" w:customStyle="1" w:styleId="Rubrik4Char">
    <w:name w:val="Rubrik 4 Char"/>
    <w:aliases w:val="SubSubSection Char"/>
    <w:basedOn w:val="Standardstycketeckensnitt"/>
    <w:link w:val="Rubrik4"/>
    <w:uiPriority w:val="9"/>
    <w:rsid w:val="00172F51"/>
    <w:rPr>
      <w:rFonts w:asciiTheme="majorHAnsi" w:eastAsiaTheme="majorEastAsia" w:hAnsiTheme="majorHAnsi" w:cstheme="majorBidi"/>
      <w:b/>
      <w:bCs/>
      <w:i/>
      <w:iCs/>
      <w:lang w:val="en-GB"/>
    </w:rPr>
  </w:style>
  <w:style w:type="character" w:customStyle="1" w:styleId="Abstract-BodyChar">
    <w:name w:val="Abstract-Body Char"/>
    <w:basedOn w:val="Standardstycketeckensnitt"/>
    <w:link w:val="Abstract-Body"/>
    <w:rsid w:val="00114372"/>
    <w:rPr>
      <w:lang w:val="en-GB"/>
    </w:rPr>
  </w:style>
  <w:style w:type="paragraph" w:customStyle="1" w:styleId="PageHeader">
    <w:name w:val="PageHeader"/>
    <w:basedOn w:val="Sidhuvud"/>
    <w:link w:val="PageHeaderChar"/>
    <w:qFormat/>
    <w:rsid w:val="00CF1713"/>
    <w:pPr>
      <w:jc w:val="center"/>
    </w:pPr>
    <w:rPr>
      <w:rFonts w:asciiTheme="majorHAnsi" w:hAnsiTheme="majorHAnsi" w:cstheme="majorHAnsi"/>
      <w:caps/>
      <w:sz w:val="18"/>
    </w:rPr>
  </w:style>
  <w:style w:type="character" w:customStyle="1" w:styleId="Rubrik5Char">
    <w:name w:val="Rubrik 5 Char"/>
    <w:basedOn w:val="Standardstycketeckensnitt"/>
    <w:link w:val="Rubrik5"/>
    <w:uiPriority w:val="9"/>
    <w:semiHidden/>
    <w:rsid w:val="00FC629B"/>
    <w:rPr>
      <w:rFonts w:asciiTheme="majorHAnsi" w:eastAsiaTheme="majorEastAsia" w:hAnsiTheme="majorHAnsi" w:cstheme="majorBidi"/>
      <w:color w:val="243F60" w:themeColor="accent1" w:themeShade="7F"/>
    </w:rPr>
  </w:style>
  <w:style w:type="character" w:customStyle="1" w:styleId="PageHeaderChar">
    <w:name w:val="PageHeader Char"/>
    <w:basedOn w:val="SidhuvudChar"/>
    <w:link w:val="PageHeader"/>
    <w:rsid w:val="00CF1713"/>
    <w:rPr>
      <w:rFonts w:asciiTheme="majorHAnsi" w:hAnsiTheme="majorHAnsi" w:cstheme="majorHAnsi"/>
      <w:caps/>
      <w:sz w:val="18"/>
    </w:rPr>
  </w:style>
  <w:style w:type="character" w:customStyle="1" w:styleId="Rubrik6Char">
    <w:name w:val="Rubrik 6 Char"/>
    <w:basedOn w:val="Standardstycketeckensnitt"/>
    <w:link w:val="Rubrik6"/>
    <w:uiPriority w:val="9"/>
    <w:semiHidden/>
    <w:rsid w:val="00FC629B"/>
    <w:rPr>
      <w:rFonts w:asciiTheme="majorHAnsi" w:eastAsiaTheme="majorEastAsia" w:hAnsiTheme="majorHAnsi" w:cstheme="majorBidi"/>
      <w:i/>
      <w:iCs/>
      <w:color w:val="243F60" w:themeColor="accent1" w:themeShade="7F"/>
    </w:rPr>
  </w:style>
  <w:style w:type="character" w:customStyle="1" w:styleId="Rubrik7Char">
    <w:name w:val="Rubrik 7 Char"/>
    <w:basedOn w:val="Standardstycketeckensnitt"/>
    <w:link w:val="Rubrik7"/>
    <w:uiPriority w:val="9"/>
    <w:semiHidden/>
    <w:rsid w:val="00FC629B"/>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semiHidden/>
    <w:rsid w:val="00FC629B"/>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9"/>
    <w:semiHidden/>
    <w:rsid w:val="00FC629B"/>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1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f@hv.se" TargetMode="External"/><Relationship Id="rId13" Type="http://schemas.openxmlformats.org/officeDocument/2006/relationships/footer" Target="footer3.xm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HV_Template">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B29E6-3A16-43FD-8E33-22DDFF9FC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wordmall_doktorsavhandling_eng.dotx</Template>
  <TotalTime>1</TotalTime>
  <Pages>22</Pages>
  <Words>1509</Words>
  <Characters>8002</Characters>
  <Application>Microsoft Office Word</Application>
  <DocSecurity>0</DocSecurity>
  <Lines>66</Lines>
  <Paragraphs>18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University West</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Andreas Borg</dc:creator>
  <cp:lastModifiedBy>Andreas Borg (HV)</cp:lastModifiedBy>
  <cp:revision>1</cp:revision>
  <dcterms:created xsi:type="dcterms:W3CDTF">2021-04-13T08:50:00Z</dcterms:created>
  <dcterms:modified xsi:type="dcterms:W3CDTF">2021-04-13T08:51:00Z</dcterms:modified>
</cp:coreProperties>
</file>